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95E0F" w14:textId="77777777" w:rsidR="00C1297B" w:rsidRPr="006367A5" w:rsidRDefault="00C1297B">
      <w:pPr>
        <w:pStyle w:val="Text"/>
        <w:sectPr w:rsidR="00C1297B" w:rsidRPr="006367A5">
          <w:headerReference w:type="default" r:id="rId6"/>
          <w:footerReference w:type="default" r:id="rId7"/>
          <w:headerReference w:type="first" r:id="rId8"/>
          <w:footerReference w:type="first" r:id="rId9"/>
          <w:pgSz w:w="11907" w:h="16840" w:code="9"/>
          <w:pgMar w:top="397" w:right="964" w:bottom="567" w:left="1304" w:header="567" w:footer="567" w:gutter="0"/>
          <w:cols w:space="720"/>
          <w:titlePg/>
        </w:sectPr>
      </w:pPr>
    </w:p>
    <w:p w14:paraId="21DA4A15" w14:textId="77777777" w:rsidR="00C1297B" w:rsidRPr="00436043" w:rsidRDefault="00C1297B" w:rsidP="00436043">
      <w:pPr>
        <w:pStyle w:val="TestTitel"/>
        <w:spacing w:line="240" w:lineRule="exact"/>
        <w:rPr>
          <w:rFonts w:ascii="Arial" w:hAnsi="Arial" w:cs="Arial"/>
          <w:sz w:val="20"/>
        </w:rPr>
      </w:pPr>
    </w:p>
    <w:p w14:paraId="4E58B8EE" w14:textId="77777777" w:rsidR="00674DD6" w:rsidRPr="00436043" w:rsidRDefault="00674DD6" w:rsidP="008B5129">
      <w:pPr>
        <w:pStyle w:val="TextSyntax"/>
        <w:spacing w:line="240" w:lineRule="exact"/>
        <w:ind w:left="-57"/>
        <w:rPr>
          <w:rFonts w:ascii="Arial" w:hAnsi="Arial" w:cs="Arial"/>
        </w:rPr>
      </w:pPr>
    </w:p>
    <w:p w14:paraId="3CBB703B" w14:textId="77777777" w:rsidR="008B5129" w:rsidRDefault="008B5129" w:rsidP="008B5129">
      <w:pPr>
        <w:rPr>
          <w:rFonts w:ascii="Arial" w:hAnsi="Arial" w:cs="Arial"/>
          <w:b/>
          <w:bCs/>
          <w:sz w:val="22"/>
        </w:rPr>
      </w:pPr>
    </w:p>
    <w:p w14:paraId="7DCD653E" w14:textId="77777777" w:rsidR="00436043" w:rsidRDefault="00436043" w:rsidP="008B5129">
      <w:pPr>
        <w:pStyle w:val="TextSyntax"/>
        <w:spacing w:line="240" w:lineRule="exact"/>
        <w:rPr>
          <w:rFonts w:ascii="Arial" w:hAnsi="Arial" w:cs="Arial"/>
        </w:rPr>
      </w:pPr>
    </w:p>
    <w:p w14:paraId="4BB1E53F" w14:textId="77777777" w:rsidR="00AE5BDB" w:rsidRDefault="00AE5BDB" w:rsidP="00AE5BDB">
      <w:pPr>
        <w:pStyle w:val="TextSyntax"/>
        <w:spacing w:line="240" w:lineRule="exact"/>
        <w:rPr>
          <w:rFonts w:ascii="Arial" w:hAnsi="Arial" w:cs="Arial"/>
        </w:rPr>
      </w:pPr>
    </w:p>
    <w:p w14:paraId="02B4871E" w14:textId="77777777" w:rsidR="004C05DB" w:rsidRPr="004C05DB" w:rsidRDefault="004C05DB" w:rsidP="008B5129">
      <w:pPr>
        <w:pStyle w:val="Heading2"/>
        <w:tabs>
          <w:tab w:val="left" w:pos="7938"/>
        </w:tabs>
        <w:spacing w:before="0" w:after="0"/>
        <w:ind w:right="-284"/>
        <w:rPr>
          <w:i w:val="0"/>
          <w:sz w:val="32"/>
          <w:szCs w:val="32"/>
        </w:rPr>
      </w:pPr>
      <w:r w:rsidRPr="004C05DB">
        <w:rPr>
          <w:i w:val="0"/>
          <w:sz w:val="32"/>
          <w:szCs w:val="32"/>
        </w:rPr>
        <w:t>Zustimmung einer Partei zu einer</w:t>
      </w:r>
      <w:r w:rsidR="008B5129" w:rsidRPr="008B5129">
        <w:rPr>
          <w:i w:val="0"/>
          <w:sz w:val="32"/>
          <w:szCs w:val="32"/>
        </w:rPr>
        <w:t xml:space="preserve"> </w:t>
      </w:r>
      <w:r w:rsidR="008B5129">
        <w:rPr>
          <w:i w:val="0"/>
          <w:sz w:val="32"/>
          <w:szCs w:val="32"/>
        </w:rPr>
        <w:tab/>
      </w:r>
      <w:r w:rsidR="008B5129" w:rsidRPr="00F5069E">
        <w:rPr>
          <w:bCs w:val="0"/>
          <w:i w:val="0"/>
          <w:sz w:val="22"/>
          <w:szCs w:val="22"/>
        </w:rPr>
        <w:t>Formular Z</w:t>
      </w:r>
      <w:r w:rsidR="00543499">
        <w:rPr>
          <w:bCs w:val="0"/>
          <w:i w:val="0"/>
          <w:sz w:val="22"/>
          <w:szCs w:val="22"/>
        </w:rPr>
        <w:t xml:space="preserve"> 2</w:t>
      </w:r>
    </w:p>
    <w:p w14:paraId="62B04C95" w14:textId="77777777" w:rsidR="004C05DB" w:rsidRPr="008B5129" w:rsidRDefault="008B5129" w:rsidP="004C05DB">
      <w:pPr>
        <w:rPr>
          <w:rFonts w:ascii="Arial" w:hAnsi="Arial" w:cs="Arial"/>
          <w:b/>
          <w:bCs/>
          <w:sz w:val="32"/>
          <w:szCs w:val="32"/>
        </w:rPr>
      </w:pPr>
      <w:r w:rsidRPr="008B5129">
        <w:rPr>
          <w:rFonts w:ascii="Arial" w:hAnsi="Arial" w:cs="Arial"/>
          <w:b/>
          <w:bCs/>
          <w:sz w:val="32"/>
          <w:szCs w:val="32"/>
        </w:rPr>
        <w:t>baulichen Maßnahme</w:t>
      </w:r>
      <w:r w:rsidR="004C05DB" w:rsidRPr="004C05DB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076E34C" w14:textId="77777777" w:rsidR="008B5129" w:rsidRPr="008B5129" w:rsidRDefault="008B5129" w:rsidP="008B5129">
      <w:pPr>
        <w:pStyle w:val="TextSyntax"/>
        <w:spacing w:line="400" w:lineRule="exact"/>
        <w:rPr>
          <w:rFonts w:ascii="Arial" w:hAnsi="Arial" w:cs="Arial"/>
          <w:sz w:val="24"/>
          <w:szCs w:val="24"/>
        </w:rPr>
      </w:pPr>
      <w:r w:rsidRPr="008B5129">
        <w:rPr>
          <w:rFonts w:ascii="Arial" w:hAnsi="Arial" w:cs="Arial"/>
          <w:bCs/>
          <w:sz w:val="24"/>
          <w:szCs w:val="24"/>
        </w:rPr>
        <w:t>gemäß § 25 Abs 7a Bebauungsgrundlagengesetz</w:t>
      </w:r>
    </w:p>
    <w:p w14:paraId="0BFAAC0F" w14:textId="77777777" w:rsidR="00140BE5" w:rsidRDefault="00140BE5" w:rsidP="004C05DB">
      <w:pPr>
        <w:rPr>
          <w:rFonts w:ascii="Arial" w:hAnsi="Arial" w:cs="Arial"/>
          <w:bCs/>
          <w:sz w:val="28"/>
          <w:szCs w:val="28"/>
        </w:rPr>
      </w:pPr>
    </w:p>
    <w:p w14:paraId="2AA77FEF" w14:textId="77777777" w:rsidR="00AE5BDB" w:rsidRPr="004C05DB" w:rsidRDefault="004C05DB" w:rsidP="00436043">
      <w:pPr>
        <w:pStyle w:val="TextSyntax"/>
        <w:spacing w:line="240" w:lineRule="exact"/>
        <w:ind w:left="-57"/>
        <w:rPr>
          <w:rFonts w:ascii="Arial" w:hAnsi="Arial" w:cs="Arial"/>
          <w:b/>
        </w:rPr>
      </w:pPr>
      <w:r w:rsidRPr="004C05DB">
        <w:rPr>
          <w:rFonts w:ascii="Arial" w:hAnsi="Arial" w:cs="Arial"/>
          <w:b/>
        </w:rPr>
        <w:t xml:space="preserve">1. Angaben zur Person des </w:t>
      </w:r>
      <w:r w:rsidR="00286E62">
        <w:rPr>
          <w:rFonts w:ascii="Arial" w:hAnsi="Arial" w:cs="Arial"/>
          <w:b/>
        </w:rPr>
        <w:t>Zustimmungswerbers</w:t>
      </w:r>
    </w:p>
    <w:p w14:paraId="76E3CE69" w14:textId="77777777" w:rsidR="00674DD6" w:rsidRPr="006367A5" w:rsidRDefault="00674DD6" w:rsidP="00C14866">
      <w:pPr>
        <w:pStyle w:val="Text"/>
        <w:spacing w:line="60" w:lineRule="exact"/>
      </w:pPr>
    </w:p>
    <w:tbl>
      <w:tblPr>
        <w:tblW w:w="97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2"/>
      </w:tblGrid>
      <w:tr w:rsidR="00836509" w:rsidRPr="006367A5" w14:paraId="701DAC41" w14:textId="77777777" w:rsidTr="00836509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728324" w14:textId="77777777" w:rsidR="00836509" w:rsidRPr="004C05DB" w:rsidRDefault="004C05DB" w:rsidP="004C05DB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 w:rsidRPr="00CB21DF">
              <w:rPr>
                <w:rFonts w:ascii="Arial" w:hAnsi="Arial" w:cs="Arial"/>
                <w:bCs/>
                <w:sz w:val="16"/>
                <w:szCs w:val="16"/>
              </w:rPr>
              <w:t>Vor- und Zuname/Bezeichnung der juristischen Person:</w:t>
            </w:r>
          </w:p>
        </w:tc>
      </w:tr>
      <w:tr w:rsidR="00836509" w:rsidRPr="006367A5" w14:paraId="1497062E" w14:textId="77777777" w:rsidTr="00836509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31F3" w14:textId="77777777" w:rsidR="00836509" w:rsidRPr="006367A5" w:rsidRDefault="00836509" w:rsidP="00836509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</w:tr>
      <w:tr w:rsidR="00836509" w:rsidRPr="006367A5" w14:paraId="7F4DBF63" w14:textId="77777777" w:rsidTr="00836509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D4D075" w14:textId="77777777" w:rsidR="00836509" w:rsidRPr="006367A5" w:rsidRDefault="004C05DB" w:rsidP="00836509">
            <w:pPr>
              <w:spacing w:before="40"/>
              <w:rPr>
                <w:sz w:val="16"/>
                <w:szCs w:val="16"/>
              </w:rPr>
            </w:pPr>
            <w:r w:rsidRPr="00CB21DF">
              <w:rPr>
                <w:rFonts w:ascii="Arial" w:hAnsi="Arial" w:cs="Arial"/>
                <w:bCs/>
                <w:sz w:val="16"/>
                <w:szCs w:val="16"/>
              </w:rPr>
              <w:t>Geburtsdatum (nur bei physischen Personen):</w:t>
            </w:r>
          </w:p>
        </w:tc>
      </w:tr>
      <w:tr w:rsidR="00836509" w:rsidRPr="006367A5" w14:paraId="729191DA" w14:textId="77777777" w:rsidTr="00836509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4395" w14:textId="77777777" w:rsidR="00836509" w:rsidRPr="006367A5" w:rsidRDefault="00836509" w:rsidP="00836509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  <w:tr w:rsidR="00836509" w:rsidRPr="006367A5" w14:paraId="5D9830C9" w14:textId="77777777" w:rsidTr="00836509">
        <w:tblPrEx>
          <w:tblCellMar>
            <w:top w:w="0" w:type="dxa"/>
            <w:bottom w:w="0" w:type="dxa"/>
          </w:tblCellMar>
        </w:tblPrEx>
        <w:trPr>
          <w:cantSplit/>
          <w:trHeight w:val="130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955985" w14:textId="77777777" w:rsidR="00836509" w:rsidRPr="004C05DB" w:rsidRDefault="004C05DB" w:rsidP="004C05DB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Anschrift:</w:t>
            </w:r>
          </w:p>
        </w:tc>
      </w:tr>
      <w:tr w:rsidR="00836509" w:rsidRPr="006367A5" w14:paraId="04B258A3" w14:textId="77777777" w:rsidTr="006367A5">
        <w:tblPrEx>
          <w:tblCellMar>
            <w:top w:w="0" w:type="dxa"/>
            <w:bottom w:w="0" w:type="dxa"/>
          </w:tblCellMar>
        </w:tblPrEx>
        <w:trPr>
          <w:cantSplit/>
          <w:trHeight w:val="851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7752" w14:textId="77777777" w:rsidR="00836509" w:rsidRPr="006367A5" w:rsidRDefault="00836509" w:rsidP="00836509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</w:tbl>
    <w:p w14:paraId="48FF2282" w14:textId="77777777" w:rsidR="001A05B6" w:rsidRPr="00687105" w:rsidRDefault="001A05B6" w:rsidP="001A05B6">
      <w:pPr>
        <w:pStyle w:val="Text"/>
        <w:spacing w:line="100" w:lineRule="exact"/>
        <w:rPr>
          <w:rFonts w:ascii="Arial" w:hAnsi="Arial" w:cs="Arial"/>
          <w:sz w:val="20"/>
        </w:rPr>
      </w:pPr>
    </w:p>
    <w:p w14:paraId="7EDB9F07" w14:textId="77777777" w:rsidR="001A05B6" w:rsidRPr="006367A5" w:rsidRDefault="001A05B6" w:rsidP="001A05B6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4A70CC86" w14:textId="77777777" w:rsidR="004C05DB" w:rsidRPr="004C05DB" w:rsidRDefault="004C05DB" w:rsidP="004C05DB">
      <w:pPr>
        <w:pStyle w:val="TextSyntax"/>
        <w:spacing w:line="240" w:lineRule="exact"/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Pr="004C05DB">
        <w:rPr>
          <w:rFonts w:ascii="Arial" w:hAnsi="Arial" w:cs="Arial"/>
          <w:b/>
        </w:rPr>
        <w:t xml:space="preserve">. Angaben </w:t>
      </w:r>
      <w:r w:rsidR="00543499">
        <w:rPr>
          <w:rFonts w:ascii="Arial" w:hAnsi="Arial" w:cs="Arial"/>
          <w:b/>
        </w:rPr>
        <w:t xml:space="preserve">zur baulichen </w:t>
      </w:r>
      <w:r>
        <w:rPr>
          <w:rFonts w:ascii="Arial" w:hAnsi="Arial" w:cs="Arial"/>
          <w:b/>
        </w:rPr>
        <w:t xml:space="preserve">Maßnahme </w:t>
      </w:r>
    </w:p>
    <w:p w14:paraId="6463099E" w14:textId="77777777" w:rsidR="004C05DB" w:rsidRPr="006367A5" w:rsidRDefault="004C05DB" w:rsidP="004C05DB">
      <w:pPr>
        <w:pStyle w:val="Text"/>
        <w:spacing w:line="60" w:lineRule="exact"/>
      </w:pPr>
    </w:p>
    <w:tbl>
      <w:tblPr>
        <w:tblW w:w="97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1"/>
        <w:gridCol w:w="4891"/>
      </w:tblGrid>
      <w:tr w:rsidR="00313AFC" w:rsidRPr="006367A5" w14:paraId="6C5F95C3" w14:textId="77777777" w:rsidTr="001A05B6">
        <w:tblPrEx>
          <w:tblCellMar>
            <w:top w:w="0" w:type="dxa"/>
            <w:bottom w:w="0" w:type="dxa"/>
          </w:tblCellMar>
        </w:tblPrEx>
        <w:trPr>
          <w:cantSplit/>
          <w:trHeight w:val="337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74E38A" w14:textId="77777777" w:rsidR="00313AFC" w:rsidRPr="00313AFC" w:rsidRDefault="00313AFC" w:rsidP="001A05B6">
            <w:pPr>
              <w:spacing w:line="240" w:lineRule="atLeas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13AFC">
              <w:rPr>
                <w:rFonts w:ascii="Arial" w:hAnsi="Arial" w:cs="Arial"/>
                <w:b/>
                <w:sz w:val="16"/>
                <w:szCs w:val="16"/>
              </w:rPr>
              <w:t>Ausführungsort für die Maßnahme</w:t>
            </w:r>
            <w:r w:rsidRPr="00313AF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4A099D" w14:textId="77777777" w:rsidR="00313AFC" w:rsidRPr="00313AFC" w:rsidRDefault="00313AFC" w:rsidP="001A05B6">
            <w:pPr>
              <w:spacing w:line="240" w:lineRule="atLeas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313AFC" w:rsidRPr="006367A5" w14:paraId="202DFD41" w14:textId="77777777" w:rsidTr="001A05B6">
        <w:tblPrEx>
          <w:tblCellMar>
            <w:top w:w="0" w:type="dxa"/>
            <w:bottom w:w="0" w:type="dxa"/>
          </w:tblCellMar>
        </w:tblPrEx>
        <w:trPr>
          <w:cantSplit/>
          <w:trHeight w:val="242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014FDB" w14:textId="77777777" w:rsidR="00313AFC" w:rsidRPr="00313AFC" w:rsidRDefault="00313AFC" w:rsidP="004C05DB">
            <w:pPr>
              <w:spacing w:line="24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Grundstück Nr.: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613B56" w14:textId="77777777" w:rsidR="00313AFC" w:rsidRDefault="00313AFC" w:rsidP="004C05DB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Einlagezahl:</w:t>
            </w:r>
          </w:p>
        </w:tc>
      </w:tr>
      <w:tr w:rsidR="00313AFC" w:rsidRPr="006367A5" w14:paraId="4D83B148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6422" w14:textId="77777777" w:rsidR="00313AFC" w:rsidRPr="006367A5" w:rsidRDefault="00313AFC" w:rsidP="004C05DB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24B3" w14:textId="77777777" w:rsidR="00313AFC" w:rsidRPr="006367A5" w:rsidRDefault="00313AFC" w:rsidP="004C05DB">
            <w:pPr>
              <w:spacing w:before="40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0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313AFC" w:rsidRPr="006367A5" w14:paraId="1A16D7EC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34F138" w14:textId="77777777" w:rsidR="00313AFC" w:rsidRPr="00313AFC" w:rsidRDefault="00313AFC" w:rsidP="00313AFC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 w:rsidRPr="00CB21DF">
              <w:rPr>
                <w:rFonts w:ascii="Arial" w:hAnsi="Arial" w:cs="Arial"/>
                <w:sz w:val="16"/>
                <w:szCs w:val="16"/>
              </w:rPr>
              <w:t>allenfalls Katastralgemeinde bzw. Abteilung:</w:t>
            </w:r>
          </w:p>
        </w:tc>
      </w:tr>
      <w:tr w:rsidR="00313AFC" w:rsidRPr="006367A5" w14:paraId="638F1930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645C2" w14:textId="77777777" w:rsidR="00313AFC" w:rsidRPr="006367A5" w:rsidRDefault="00313AFC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  <w:tr w:rsidR="00313AFC" w:rsidRPr="006367A5" w14:paraId="4CCD6B80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242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C62E11" w14:textId="77777777" w:rsidR="00313AFC" w:rsidRPr="00313AFC" w:rsidRDefault="00313AFC" w:rsidP="00687105">
            <w:pPr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Grundbuch: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E1FDAB" w14:textId="77777777" w:rsidR="00313AFC" w:rsidRDefault="00313AFC" w:rsidP="00687105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 w:rsidRPr="00CB21DF">
              <w:rPr>
                <w:rFonts w:ascii="Arial" w:hAnsi="Arial" w:cs="Arial"/>
                <w:sz w:val="16"/>
                <w:szCs w:val="16"/>
              </w:rPr>
              <w:t>Bezirksgericht:</w:t>
            </w:r>
          </w:p>
        </w:tc>
      </w:tr>
      <w:tr w:rsidR="00313AFC" w:rsidRPr="006367A5" w14:paraId="5C3E1198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FA4B" w14:textId="77777777" w:rsidR="00313AFC" w:rsidRPr="006367A5" w:rsidRDefault="00313AFC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C0590" w14:textId="77777777" w:rsidR="00313AFC" w:rsidRPr="006367A5" w:rsidRDefault="00313AFC" w:rsidP="00687105">
            <w:pPr>
              <w:spacing w:before="40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F1986" w:rsidRPr="006367A5" w14:paraId="31316FF9" w14:textId="77777777" w:rsidTr="005F1986">
        <w:tblPrEx>
          <w:tblCellMar>
            <w:top w:w="0" w:type="dxa"/>
            <w:bottom w:w="0" w:type="dxa"/>
          </w:tblCellMar>
        </w:tblPrEx>
        <w:trPr>
          <w:cantSplit/>
          <w:trHeight w:val="424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5DB78" w14:textId="77777777" w:rsidR="005F1986" w:rsidRPr="005F1986" w:rsidRDefault="005F1986" w:rsidP="005F1986">
            <w:pPr>
              <w:pStyle w:val="Text"/>
              <w:spacing w:line="200" w:lineRule="atLeast"/>
              <w:rPr>
                <w:rFonts w:ascii="Arial" w:hAnsi="Arial" w:cs="Arial"/>
                <w:i/>
                <w:sz w:val="20"/>
              </w:rPr>
            </w:pPr>
            <w:r w:rsidRPr="005F1986">
              <w:rPr>
                <w:rFonts w:ascii="Arial" w:hAnsi="Arial" w:cs="Arial"/>
                <w:i/>
                <w:sz w:val="20"/>
              </w:rPr>
              <w:t>Die Maßnahme ergibt sich in ihren Einzelheiten aus den gleichzeitig zur Einsicht vorgelegten Ba</w:t>
            </w:r>
            <w:r w:rsidRPr="005F1986">
              <w:rPr>
                <w:rFonts w:ascii="Arial" w:hAnsi="Arial" w:cs="Arial"/>
                <w:i/>
                <w:sz w:val="20"/>
              </w:rPr>
              <w:t>u</w:t>
            </w:r>
            <w:r w:rsidRPr="005F1986">
              <w:rPr>
                <w:rFonts w:ascii="Arial" w:hAnsi="Arial" w:cs="Arial"/>
                <w:i/>
                <w:sz w:val="20"/>
              </w:rPr>
              <w:t>plänen.</w:t>
            </w:r>
          </w:p>
        </w:tc>
      </w:tr>
      <w:tr w:rsidR="00543499" w:rsidRPr="005F1986" w14:paraId="53318525" w14:textId="77777777" w:rsidTr="005F1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697"/>
        </w:trPr>
        <w:tc>
          <w:tcPr>
            <w:tcW w:w="9782" w:type="dxa"/>
            <w:gridSpan w:val="2"/>
            <w:vAlign w:val="center"/>
          </w:tcPr>
          <w:p w14:paraId="50A17414" w14:textId="77777777" w:rsidR="00543499" w:rsidRPr="006B6CF9" w:rsidRDefault="00543499" w:rsidP="00B53A2B">
            <w:pPr>
              <w:keepNext/>
              <w:keepLines/>
              <w:spacing w:line="24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B6CF9">
              <w:rPr>
                <w:rFonts w:ascii="Arial" w:hAnsi="Arial" w:cs="Arial"/>
                <w:b/>
                <w:sz w:val="16"/>
                <w:szCs w:val="16"/>
              </w:rPr>
              <w:t>Gegenstand der Zustimmung:</w:t>
            </w:r>
          </w:p>
          <w:p w14:paraId="5CEF0E30" w14:textId="77777777" w:rsidR="005F1986" w:rsidRPr="005F1986" w:rsidRDefault="005F1986" w:rsidP="00B53A2B">
            <w:pPr>
              <w:keepNext/>
              <w:keepLines/>
              <w:spacing w:line="60" w:lineRule="exact"/>
              <w:rPr>
                <w:rFonts w:ascii="Arial" w:hAnsi="Arial" w:cs="Arial"/>
                <w:sz w:val="16"/>
                <w:szCs w:val="16"/>
              </w:rPr>
            </w:pPr>
          </w:p>
          <w:p w14:paraId="5A0028FE" w14:textId="77777777" w:rsidR="00543499" w:rsidRPr="005F1986" w:rsidRDefault="00543499" w:rsidP="00B53A2B">
            <w:pPr>
              <w:keepNext/>
              <w:keepLines/>
              <w:spacing w:line="240" w:lineRule="atLeas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F198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98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F1986">
              <w:rPr>
                <w:rFonts w:ascii="Arial" w:hAnsi="Arial" w:cs="Arial"/>
                <w:sz w:val="16"/>
                <w:szCs w:val="16"/>
              </w:rPr>
            </w:r>
            <w:r w:rsidRPr="005F198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F1986" w:rsidRPr="005F1986">
              <w:rPr>
                <w:rFonts w:ascii="Arial" w:hAnsi="Arial" w:cs="Arial"/>
                <w:sz w:val="16"/>
                <w:szCs w:val="16"/>
              </w:rPr>
              <w:t xml:space="preserve"> Unterschreitung des Abstandes von 2 m zwischen den äußersten Teilen des Baues und der Bauplatzgrenze</w:t>
            </w:r>
            <w:r w:rsidRPr="005F198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543499" w:rsidRPr="005F1986" w14:paraId="47669EDF" w14:textId="77777777" w:rsidTr="005434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407"/>
        </w:trPr>
        <w:tc>
          <w:tcPr>
            <w:tcW w:w="9782" w:type="dxa"/>
            <w:gridSpan w:val="2"/>
            <w:vAlign w:val="center"/>
          </w:tcPr>
          <w:p w14:paraId="2DCDB35C" w14:textId="77777777" w:rsidR="00543499" w:rsidRPr="005F1986" w:rsidRDefault="00543499" w:rsidP="00B53A2B">
            <w:pPr>
              <w:keepNext/>
              <w:keepLines/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 w:rsidRPr="005F198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98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F1986">
              <w:rPr>
                <w:rFonts w:ascii="Arial" w:hAnsi="Arial" w:cs="Arial"/>
                <w:sz w:val="16"/>
                <w:szCs w:val="16"/>
              </w:rPr>
            </w:r>
            <w:r w:rsidRPr="005F198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F1986" w:rsidRPr="005F1986">
              <w:rPr>
                <w:rFonts w:ascii="Arial" w:hAnsi="Arial" w:cs="Arial"/>
                <w:sz w:val="16"/>
                <w:szCs w:val="16"/>
              </w:rPr>
              <w:t xml:space="preserve"> Überschreitung der Traufenhöhe von höchstens 2,5 m</w:t>
            </w:r>
            <w:r w:rsidRPr="005F198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43499" w:rsidRPr="005F1986" w14:paraId="0E51D31A" w14:textId="77777777" w:rsidTr="005434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407"/>
        </w:trPr>
        <w:tc>
          <w:tcPr>
            <w:tcW w:w="9782" w:type="dxa"/>
            <w:gridSpan w:val="2"/>
            <w:vAlign w:val="center"/>
          </w:tcPr>
          <w:p w14:paraId="46E9B1AB" w14:textId="77777777" w:rsidR="00543499" w:rsidRPr="005F1986" w:rsidRDefault="00543499" w:rsidP="00B53A2B">
            <w:pPr>
              <w:keepNext/>
              <w:keepLines/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 w:rsidRPr="005F198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98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F1986">
              <w:rPr>
                <w:rFonts w:ascii="Arial" w:hAnsi="Arial" w:cs="Arial"/>
                <w:sz w:val="16"/>
                <w:szCs w:val="16"/>
              </w:rPr>
            </w:r>
            <w:r w:rsidRPr="005F198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F1986" w:rsidRPr="005F1986">
              <w:rPr>
                <w:rFonts w:ascii="Arial" w:hAnsi="Arial" w:cs="Arial"/>
                <w:sz w:val="16"/>
                <w:szCs w:val="16"/>
              </w:rPr>
              <w:t xml:space="preserve"> Überschreitung der Firsthöhe von höchstens 4 m</w:t>
            </w:r>
          </w:p>
        </w:tc>
      </w:tr>
      <w:tr w:rsidR="00543499" w:rsidRPr="005F1986" w14:paraId="1C430F55" w14:textId="77777777" w:rsidTr="005F1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710"/>
        </w:trPr>
        <w:tc>
          <w:tcPr>
            <w:tcW w:w="9782" w:type="dxa"/>
            <w:gridSpan w:val="2"/>
            <w:vAlign w:val="center"/>
          </w:tcPr>
          <w:p w14:paraId="741C4816" w14:textId="77777777" w:rsidR="005F1986" w:rsidRDefault="00543499" w:rsidP="00B53A2B">
            <w:pPr>
              <w:keepNext/>
              <w:keepLines/>
              <w:tabs>
                <w:tab w:val="left" w:pos="275"/>
              </w:tabs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 w:rsidRPr="005F198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98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F1986">
              <w:rPr>
                <w:rFonts w:ascii="Arial" w:hAnsi="Arial" w:cs="Arial"/>
                <w:sz w:val="16"/>
                <w:szCs w:val="16"/>
              </w:rPr>
            </w:r>
            <w:r w:rsidRPr="005F198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F198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F1986" w:rsidRPr="005F1986">
              <w:rPr>
                <w:rFonts w:ascii="Arial" w:hAnsi="Arial" w:cs="Arial"/>
                <w:sz w:val="16"/>
                <w:szCs w:val="16"/>
              </w:rPr>
              <w:t>Überschreitung der gedachten Linie zwischen der höchstzulässigen Traufe von 2,5 m zur Bauplatzgrenze und dem höchstzuläss</w:t>
            </w:r>
            <w:r w:rsidR="005F1986" w:rsidRPr="005F1986">
              <w:rPr>
                <w:rFonts w:ascii="Arial" w:hAnsi="Arial" w:cs="Arial"/>
                <w:sz w:val="16"/>
                <w:szCs w:val="16"/>
              </w:rPr>
              <w:t>i</w:t>
            </w:r>
            <w:r w:rsidR="005F1986" w:rsidRPr="005F1986">
              <w:rPr>
                <w:rFonts w:ascii="Arial" w:hAnsi="Arial" w:cs="Arial"/>
                <w:sz w:val="16"/>
                <w:szCs w:val="16"/>
              </w:rPr>
              <w:t>gen</w:t>
            </w:r>
          </w:p>
          <w:p w14:paraId="7C06644E" w14:textId="77777777" w:rsidR="00543499" w:rsidRPr="005F1986" w:rsidRDefault="005F1986" w:rsidP="00B53A2B">
            <w:pPr>
              <w:keepNext/>
              <w:keepLines/>
              <w:tabs>
                <w:tab w:val="left" w:pos="227"/>
              </w:tabs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</w:r>
            <w:r w:rsidRPr="005F1986">
              <w:rPr>
                <w:rFonts w:ascii="Arial" w:hAnsi="Arial" w:cs="Arial"/>
                <w:sz w:val="16"/>
                <w:szCs w:val="16"/>
              </w:rPr>
              <w:t>First von 4 m in 3.5 m Entfernung</w:t>
            </w:r>
          </w:p>
        </w:tc>
      </w:tr>
    </w:tbl>
    <w:p w14:paraId="53AFE141" w14:textId="77777777" w:rsidR="00286E62" w:rsidRPr="00687105" w:rsidRDefault="00286E62" w:rsidP="00286E62">
      <w:pPr>
        <w:pStyle w:val="Text"/>
        <w:spacing w:line="100" w:lineRule="exact"/>
        <w:rPr>
          <w:rFonts w:ascii="Arial" w:hAnsi="Arial" w:cs="Arial"/>
          <w:sz w:val="20"/>
        </w:rPr>
      </w:pPr>
    </w:p>
    <w:p w14:paraId="1D616F5B" w14:textId="77777777" w:rsidR="00286E62" w:rsidRPr="006367A5" w:rsidRDefault="00286E62" w:rsidP="00286E62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3DF9A963" w14:textId="77777777" w:rsidR="00313AFC" w:rsidRPr="004C05DB" w:rsidRDefault="00313AFC" w:rsidP="00313AFC">
      <w:pPr>
        <w:pStyle w:val="TextSyntax"/>
        <w:spacing w:line="240" w:lineRule="exact"/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Pr="004C05DB">
        <w:rPr>
          <w:rFonts w:ascii="Arial" w:hAnsi="Arial" w:cs="Arial"/>
          <w:b/>
        </w:rPr>
        <w:t xml:space="preserve">. Angaben </w:t>
      </w:r>
      <w:r w:rsidRPr="00642A25">
        <w:rPr>
          <w:rFonts w:ascii="Arial" w:hAnsi="Arial" w:cs="Arial"/>
          <w:b/>
          <w:bCs/>
        </w:rPr>
        <w:t>betreffend die zustimmende(n) Person(en)</w:t>
      </w:r>
    </w:p>
    <w:p w14:paraId="2DE3FEB4" w14:textId="77777777" w:rsidR="00313AFC" w:rsidRPr="006367A5" w:rsidRDefault="00313AFC" w:rsidP="00313AFC">
      <w:pPr>
        <w:pStyle w:val="Text"/>
        <w:spacing w:line="60" w:lineRule="exact"/>
      </w:pPr>
    </w:p>
    <w:tbl>
      <w:tblPr>
        <w:tblW w:w="97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2"/>
      </w:tblGrid>
      <w:tr w:rsidR="00313AFC" w:rsidRPr="006367A5" w14:paraId="39D2F2DF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AEFAA9" w14:textId="77777777" w:rsidR="00313AFC" w:rsidRPr="004C05DB" w:rsidRDefault="00313AFC" w:rsidP="00687105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 w:rsidRPr="00CB21DF">
              <w:rPr>
                <w:rFonts w:ascii="Arial" w:hAnsi="Arial" w:cs="Arial"/>
                <w:bCs/>
                <w:sz w:val="16"/>
                <w:szCs w:val="16"/>
              </w:rPr>
              <w:t>Vor- und Zuname/Bezeichnung der juristischen Person:</w:t>
            </w:r>
          </w:p>
        </w:tc>
      </w:tr>
      <w:tr w:rsidR="00313AFC" w:rsidRPr="006367A5" w14:paraId="094FFF07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27CE" w14:textId="77777777" w:rsidR="00313AFC" w:rsidRPr="006367A5" w:rsidRDefault="00313AFC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</w:tr>
      <w:tr w:rsidR="00313AFC" w:rsidRPr="006367A5" w14:paraId="1A1D02CD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F76650" w14:textId="77777777" w:rsidR="00313AFC" w:rsidRPr="006367A5" w:rsidRDefault="00313AFC" w:rsidP="00687105">
            <w:pPr>
              <w:spacing w:before="40"/>
              <w:rPr>
                <w:sz w:val="16"/>
                <w:szCs w:val="16"/>
              </w:rPr>
            </w:pPr>
            <w:r w:rsidRPr="00CB21DF">
              <w:rPr>
                <w:rFonts w:ascii="Arial" w:hAnsi="Arial" w:cs="Arial"/>
                <w:bCs/>
                <w:sz w:val="16"/>
                <w:szCs w:val="16"/>
              </w:rPr>
              <w:t>Geburtsdatum (nur bei physischen Personen):</w:t>
            </w:r>
          </w:p>
        </w:tc>
      </w:tr>
      <w:tr w:rsidR="00313AFC" w:rsidRPr="006367A5" w14:paraId="569ADB9E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2FFD" w14:textId="77777777" w:rsidR="00313AFC" w:rsidRPr="006367A5" w:rsidRDefault="00313AFC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  <w:tr w:rsidR="00313AFC" w:rsidRPr="006367A5" w14:paraId="1F13CC85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130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E82D05" w14:textId="77777777" w:rsidR="00313AFC" w:rsidRPr="004C05DB" w:rsidRDefault="00313AFC" w:rsidP="00BF38EF">
            <w:pPr>
              <w:keepNext/>
              <w:keepLines/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Anschrift:</w:t>
            </w:r>
          </w:p>
        </w:tc>
      </w:tr>
      <w:tr w:rsidR="00313AFC" w:rsidRPr="006367A5" w14:paraId="07FB9070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851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CA87" w14:textId="77777777" w:rsidR="00313AFC" w:rsidRPr="006367A5" w:rsidRDefault="00313AFC" w:rsidP="00BF38EF">
            <w:pPr>
              <w:keepNext/>
              <w:keepLines/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</w:tbl>
    <w:p w14:paraId="58E0C1AC" w14:textId="77777777" w:rsidR="004C05DB" w:rsidRDefault="004C05DB" w:rsidP="00B53A2B">
      <w:pPr>
        <w:pStyle w:val="Text"/>
        <w:spacing w:line="100" w:lineRule="exact"/>
        <w:rPr>
          <w:rFonts w:ascii="Arial" w:hAnsi="Arial" w:cs="Arial"/>
          <w:sz w:val="20"/>
        </w:rPr>
      </w:pPr>
    </w:p>
    <w:tbl>
      <w:tblPr>
        <w:tblW w:w="97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1"/>
        <w:gridCol w:w="4891"/>
      </w:tblGrid>
      <w:tr w:rsidR="00687105" w:rsidRPr="006367A5" w14:paraId="6BE3F328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407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2CB09" w14:textId="77777777" w:rsidR="00687105" w:rsidRPr="00313AFC" w:rsidRDefault="00687105" w:rsidP="00687105">
            <w:pPr>
              <w:spacing w:line="240" w:lineRule="atLeas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AD118D" w:rsidRPr="00AD118D"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B21DF">
              <w:rPr>
                <w:rFonts w:ascii="Arial" w:hAnsi="Arial" w:cs="Arial"/>
                <w:sz w:val="16"/>
                <w:szCs w:val="16"/>
              </w:rPr>
              <w:t>Ich bin/Wir sind/Die von mir/uns vertretene Person ist Eigent</w:t>
            </w:r>
            <w:r w:rsidRPr="00CB21DF">
              <w:rPr>
                <w:rFonts w:ascii="Arial" w:hAnsi="Arial" w:cs="Arial"/>
                <w:sz w:val="16"/>
                <w:szCs w:val="16"/>
              </w:rPr>
              <w:t>ü</w:t>
            </w:r>
            <w:r w:rsidRPr="00CB21DF">
              <w:rPr>
                <w:rFonts w:ascii="Arial" w:hAnsi="Arial" w:cs="Arial"/>
                <w:sz w:val="16"/>
                <w:szCs w:val="16"/>
              </w:rPr>
              <w:t>mer(in) des (der)</w:t>
            </w:r>
            <w:r w:rsidRPr="00313AF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87105" w:rsidRPr="006367A5" w14:paraId="120738FD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242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F42C09" w14:textId="77777777" w:rsidR="00687105" w:rsidRPr="00313AFC" w:rsidRDefault="00687105" w:rsidP="00687105">
            <w:pPr>
              <w:spacing w:line="24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Grundstücke(s) Nr.: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4A1B55" w14:textId="77777777" w:rsidR="00687105" w:rsidRDefault="00687105" w:rsidP="00687105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Einlagezahl:</w:t>
            </w:r>
          </w:p>
        </w:tc>
      </w:tr>
      <w:tr w:rsidR="00687105" w:rsidRPr="006367A5" w14:paraId="3D7AEF25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202B9" w14:textId="77777777" w:rsidR="00687105" w:rsidRPr="006367A5" w:rsidRDefault="00687105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F519E" w14:textId="77777777" w:rsidR="00687105" w:rsidRPr="006367A5" w:rsidRDefault="00687105" w:rsidP="00687105">
            <w:pPr>
              <w:spacing w:before="40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87105" w:rsidRPr="006367A5" w14:paraId="017E3935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3522A1" w14:textId="77777777" w:rsidR="00687105" w:rsidRPr="00313AFC" w:rsidRDefault="00687105" w:rsidP="00687105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 w:rsidRPr="00CB21DF">
              <w:rPr>
                <w:rFonts w:ascii="Arial" w:hAnsi="Arial" w:cs="Arial"/>
                <w:sz w:val="16"/>
                <w:szCs w:val="16"/>
              </w:rPr>
              <w:t>allenfalls Katastralgemeinde bzw. Abteilung:</w:t>
            </w:r>
          </w:p>
        </w:tc>
      </w:tr>
      <w:tr w:rsidR="00687105" w:rsidRPr="006367A5" w14:paraId="65610A68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5B00" w14:textId="77777777" w:rsidR="00687105" w:rsidRPr="006367A5" w:rsidRDefault="00687105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  <w:tr w:rsidR="00687105" w:rsidRPr="006367A5" w14:paraId="31D063E9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242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D9234D" w14:textId="77777777" w:rsidR="00687105" w:rsidRPr="00313AFC" w:rsidRDefault="00687105" w:rsidP="00687105">
            <w:pPr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Grundbuch: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2C33E9" w14:textId="77777777" w:rsidR="00687105" w:rsidRDefault="00687105" w:rsidP="00687105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 w:rsidRPr="00CB21DF">
              <w:rPr>
                <w:rFonts w:ascii="Arial" w:hAnsi="Arial" w:cs="Arial"/>
                <w:sz w:val="16"/>
                <w:szCs w:val="16"/>
              </w:rPr>
              <w:t>Bezirksgericht:</w:t>
            </w:r>
          </w:p>
        </w:tc>
      </w:tr>
      <w:tr w:rsidR="00687105" w:rsidRPr="006367A5" w14:paraId="4499B720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BB90" w14:textId="77777777" w:rsidR="00687105" w:rsidRPr="006367A5" w:rsidRDefault="00687105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3596" w14:textId="77777777" w:rsidR="00687105" w:rsidRPr="006367A5" w:rsidRDefault="00687105" w:rsidP="00687105">
            <w:pPr>
              <w:spacing w:before="40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8131539" w14:textId="77777777" w:rsidR="00142454" w:rsidRDefault="00142454" w:rsidP="00BF38EF">
      <w:pPr>
        <w:pStyle w:val="Text"/>
        <w:spacing w:line="100" w:lineRule="exact"/>
        <w:rPr>
          <w:rFonts w:ascii="Arial" w:hAnsi="Arial" w:cs="Arial"/>
          <w:sz w:val="20"/>
        </w:rPr>
      </w:pPr>
    </w:p>
    <w:p w14:paraId="6F221A4C" w14:textId="77777777" w:rsidR="00286E62" w:rsidRPr="006B6CF9" w:rsidRDefault="005F1986" w:rsidP="00B53A2B">
      <w:pPr>
        <w:spacing w:line="240" w:lineRule="atLeast"/>
        <w:ind w:right="-142"/>
        <w:rPr>
          <w:rFonts w:ascii="Arial" w:hAnsi="Arial" w:cs="Arial"/>
          <w:i/>
          <w:sz w:val="20"/>
        </w:rPr>
      </w:pPr>
      <w:r w:rsidRPr="006B6CF9">
        <w:rPr>
          <w:rFonts w:ascii="Arial" w:hAnsi="Arial" w:cs="Arial"/>
          <w:i/>
          <w:sz w:val="20"/>
        </w:rPr>
        <w:t xml:space="preserve">In dieser Eigenschaft bin ich/sind wir/ist sie Nachbar im Sinn des § 7 Abs 1 Z 1 lit a BauPolG zum vorgelegten </w:t>
      </w:r>
    </w:p>
    <w:p w14:paraId="0A57D9B6" w14:textId="77777777" w:rsidR="00687105" w:rsidRPr="006B6CF9" w:rsidRDefault="005F1986" w:rsidP="00B53A2B">
      <w:pPr>
        <w:spacing w:line="240" w:lineRule="atLeast"/>
        <w:ind w:right="-142"/>
        <w:rPr>
          <w:rFonts w:ascii="Arial" w:hAnsi="Arial" w:cs="Arial"/>
          <w:i/>
          <w:sz w:val="20"/>
        </w:rPr>
      </w:pPr>
      <w:r w:rsidRPr="006B6CF9">
        <w:rPr>
          <w:rFonts w:ascii="Arial" w:hAnsi="Arial" w:cs="Arial"/>
          <w:i/>
          <w:sz w:val="20"/>
        </w:rPr>
        <w:t>Bauvorh</w:t>
      </w:r>
      <w:r w:rsidRPr="006B6CF9">
        <w:rPr>
          <w:rFonts w:ascii="Arial" w:hAnsi="Arial" w:cs="Arial"/>
          <w:i/>
          <w:sz w:val="20"/>
        </w:rPr>
        <w:t>a</w:t>
      </w:r>
      <w:r w:rsidRPr="006B6CF9">
        <w:rPr>
          <w:rFonts w:ascii="Arial" w:hAnsi="Arial" w:cs="Arial"/>
          <w:i/>
          <w:sz w:val="20"/>
        </w:rPr>
        <w:t>ben.</w:t>
      </w:r>
    </w:p>
    <w:p w14:paraId="6747D795" w14:textId="77777777" w:rsidR="001A05B6" w:rsidRPr="00687105" w:rsidRDefault="001A05B6" w:rsidP="001A05B6">
      <w:pPr>
        <w:pStyle w:val="Text"/>
        <w:spacing w:line="100" w:lineRule="exact"/>
        <w:rPr>
          <w:rFonts w:ascii="Arial" w:hAnsi="Arial" w:cs="Arial"/>
          <w:sz w:val="20"/>
        </w:rPr>
      </w:pPr>
    </w:p>
    <w:p w14:paraId="4A265F5F" w14:textId="77777777" w:rsidR="001A05B6" w:rsidRPr="006367A5" w:rsidRDefault="001A05B6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tbl>
      <w:tblPr>
        <w:tblW w:w="97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2"/>
      </w:tblGrid>
      <w:tr w:rsidR="00687105" w:rsidRPr="006367A5" w14:paraId="67089CE6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407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59D19" w14:textId="77777777" w:rsidR="00687105" w:rsidRPr="00313AFC" w:rsidRDefault="00687105" w:rsidP="00687105">
            <w:pPr>
              <w:spacing w:line="240" w:lineRule="atLeas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87105"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B21DF">
              <w:rPr>
                <w:rFonts w:ascii="Arial" w:hAnsi="Arial" w:cs="Arial"/>
                <w:sz w:val="16"/>
                <w:szCs w:val="16"/>
              </w:rPr>
              <w:t>Die zustimmende(n) Person(en) wird (werden) vertreten durch</w:t>
            </w:r>
            <w:r w:rsidRPr="00313AF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87105" w:rsidRPr="006367A5" w14:paraId="29CD347F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781512" w14:textId="77777777" w:rsidR="00687105" w:rsidRPr="004C05DB" w:rsidRDefault="00687105" w:rsidP="00687105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Vor- und Zuname:</w:t>
            </w:r>
          </w:p>
        </w:tc>
      </w:tr>
      <w:tr w:rsidR="00687105" w:rsidRPr="006367A5" w14:paraId="4EEE16A5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C7A0" w14:textId="77777777" w:rsidR="00687105" w:rsidRPr="006367A5" w:rsidRDefault="00687105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</w:tr>
      <w:tr w:rsidR="00687105" w:rsidRPr="006367A5" w14:paraId="38684DF2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E7A9C3" w14:textId="77777777" w:rsidR="00687105" w:rsidRPr="006367A5" w:rsidRDefault="00687105" w:rsidP="00687105">
            <w:pPr>
              <w:spacing w:before="40"/>
              <w:rPr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Anschrift:</w:t>
            </w:r>
          </w:p>
        </w:tc>
      </w:tr>
      <w:tr w:rsidR="00687105" w:rsidRPr="006367A5" w14:paraId="01D39565" w14:textId="77777777" w:rsidTr="00286E62">
        <w:tblPrEx>
          <w:tblCellMar>
            <w:top w:w="0" w:type="dxa"/>
            <w:bottom w:w="0" w:type="dxa"/>
          </w:tblCellMar>
        </w:tblPrEx>
        <w:trPr>
          <w:cantSplit/>
          <w:trHeight w:val="851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07EC" w14:textId="77777777" w:rsidR="00687105" w:rsidRPr="006367A5" w:rsidRDefault="00687105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  <w:tr w:rsidR="00687105" w:rsidRPr="006367A5" w14:paraId="66906D39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130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17010F" w14:textId="77777777" w:rsidR="00687105" w:rsidRPr="00687105" w:rsidRDefault="00687105" w:rsidP="00286E62">
            <w:pPr>
              <w:keepNext/>
              <w:keepLines/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 w:rsidRPr="00CB21DF">
              <w:rPr>
                <w:rFonts w:ascii="Arial" w:hAnsi="Arial" w:cs="Arial"/>
                <w:sz w:val="16"/>
                <w:szCs w:val="16"/>
              </w:rPr>
              <w:t>Na</w:t>
            </w:r>
            <w:r>
              <w:rPr>
                <w:rFonts w:ascii="Arial" w:hAnsi="Arial" w:cs="Arial"/>
                <w:sz w:val="16"/>
                <w:szCs w:val="16"/>
              </w:rPr>
              <w:t>chweis der Vertretungsbefugnis:</w:t>
            </w:r>
          </w:p>
        </w:tc>
      </w:tr>
      <w:tr w:rsidR="00687105" w:rsidRPr="006367A5" w14:paraId="1BF67A81" w14:textId="77777777" w:rsidTr="001A05B6">
        <w:tblPrEx>
          <w:tblCellMar>
            <w:top w:w="0" w:type="dxa"/>
            <w:bottom w:w="0" w:type="dxa"/>
          </w:tblCellMar>
        </w:tblPrEx>
        <w:trPr>
          <w:cantSplit/>
          <w:trHeight w:val="499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0D35" w14:textId="77777777" w:rsidR="00687105" w:rsidRPr="006367A5" w:rsidRDefault="00687105" w:rsidP="00286E62">
            <w:pPr>
              <w:keepNext/>
              <w:keepLines/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  <w:tr w:rsidR="00687105" w:rsidRPr="006367A5" w14:paraId="2C9B09B7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242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C66EF1" w14:textId="77777777" w:rsidR="00687105" w:rsidRPr="00687105" w:rsidRDefault="00687105" w:rsidP="00286E62">
            <w:pPr>
              <w:keepNext/>
              <w:keepLines/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 w:rsidRPr="00CB21DF">
              <w:rPr>
                <w:rFonts w:ascii="Arial" w:hAnsi="Arial" w:cs="Arial"/>
                <w:sz w:val="16"/>
                <w:szCs w:val="16"/>
              </w:rPr>
              <w:t xml:space="preserve">Bei berufsmäßigen </w:t>
            </w:r>
            <w:r>
              <w:rPr>
                <w:rFonts w:ascii="Arial" w:hAnsi="Arial" w:cs="Arial"/>
                <w:sz w:val="16"/>
                <w:szCs w:val="16"/>
              </w:rPr>
              <w:t>Vertretern Datum der Vollmacht:</w:t>
            </w:r>
          </w:p>
        </w:tc>
      </w:tr>
      <w:tr w:rsidR="00687105" w:rsidRPr="006367A5" w14:paraId="22501F10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761D" w14:textId="77777777" w:rsidR="00687105" w:rsidRPr="006367A5" w:rsidRDefault="00687105" w:rsidP="00286E62">
            <w:pPr>
              <w:keepNext/>
              <w:keepLines/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</w:tr>
    </w:tbl>
    <w:p w14:paraId="76C46B32" w14:textId="77777777" w:rsidR="00687105" w:rsidRDefault="00687105" w:rsidP="00BF38EF">
      <w:pPr>
        <w:pStyle w:val="Text"/>
        <w:spacing w:line="100" w:lineRule="exact"/>
        <w:rPr>
          <w:rFonts w:ascii="Arial" w:hAnsi="Arial" w:cs="Arial"/>
          <w:sz w:val="20"/>
        </w:rPr>
      </w:pPr>
    </w:p>
    <w:p w14:paraId="68515AD1" w14:textId="77777777" w:rsidR="00687105" w:rsidRPr="00BF38EF" w:rsidRDefault="00687105" w:rsidP="00142454">
      <w:pPr>
        <w:pStyle w:val="Text"/>
        <w:spacing w:line="240" w:lineRule="atLeast"/>
        <w:rPr>
          <w:rFonts w:ascii="Arial" w:hAnsi="Arial" w:cs="Arial"/>
          <w:i/>
          <w:sz w:val="20"/>
        </w:rPr>
      </w:pPr>
      <w:r w:rsidRPr="00BF38EF">
        <w:rPr>
          <w:rFonts w:ascii="Arial" w:hAnsi="Arial" w:cs="Arial"/>
          <w:i/>
          <w:sz w:val="20"/>
        </w:rPr>
        <w:t>Bei sonstigen Bevollmächtigten ist eine Vollmacht anzuschließen.</w:t>
      </w:r>
    </w:p>
    <w:p w14:paraId="1415F54C" w14:textId="77777777" w:rsidR="00345C54" w:rsidRPr="00687105" w:rsidRDefault="00345C54" w:rsidP="00345C54">
      <w:pPr>
        <w:pStyle w:val="Text"/>
        <w:spacing w:line="100" w:lineRule="exact"/>
        <w:rPr>
          <w:rFonts w:ascii="Arial" w:hAnsi="Arial" w:cs="Arial"/>
          <w:sz w:val="20"/>
        </w:rPr>
      </w:pPr>
    </w:p>
    <w:p w14:paraId="29701145" w14:textId="77777777" w:rsidR="00687105" w:rsidRDefault="00687105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4B53416F" w14:textId="77777777" w:rsidR="00345C54" w:rsidRPr="004C05DB" w:rsidRDefault="001A05B6" w:rsidP="00345C54">
      <w:pPr>
        <w:pStyle w:val="TextSyntax"/>
        <w:spacing w:line="240" w:lineRule="exact"/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345C54" w:rsidRPr="004C05D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Zustimmung und Rechtsfolgen</w:t>
      </w:r>
    </w:p>
    <w:p w14:paraId="54021019" w14:textId="77777777" w:rsidR="00345C54" w:rsidRPr="006367A5" w:rsidRDefault="00345C54" w:rsidP="00345C54">
      <w:pPr>
        <w:pStyle w:val="Text"/>
        <w:spacing w:line="60" w:lineRule="exact"/>
      </w:pPr>
    </w:p>
    <w:tbl>
      <w:tblPr>
        <w:tblW w:w="97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2"/>
      </w:tblGrid>
      <w:tr w:rsidR="00345C54" w:rsidRPr="006367A5" w14:paraId="511C4414" w14:textId="77777777" w:rsidTr="00E16840">
        <w:tblPrEx>
          <w:tblCellMar>
            <w:top w:w="0" w:type="dxa"/>
            <w:bottom w:w="0" w:type="dxa"/>
          </w:tblCellMar>
        </w:tblPrEx>
        <w:trPr>
          <w:cantSplit/>
          <w:trHeight w:val="407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06193" w14:textId="77777777" w:rsidR="00345C54" w:rsidRPr="00313AFC" w:rsidRDefault="00345C54" w:rsidP="00E16840">
            <w:pPr>
              <w:spacing w:line="240" w:lineRule="atLeas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87105"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B21DF">
              <w:rPr>
                <w:rFonts w:ascii="Arial" w:hAnsi="Arial" w:cs="Arial"/>
                <w:sz w:val="16"/>
                <w:szCs w:val="16"/>
              </w:rPr>
              <w:t>Ich stimme/Wir stimmen</w:t>
            </w:r>
            <w:r w:rsidRPr="00313AF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345C54" w:rsidRPr="006367A5" w14:paraId="1664F457" w14:textId="77777777" w:rsidTr="00E16840">
        <w:tblPrEx>
          <w:tblCellMar>
            <w:top w:w="0" w:type="dxa"/>
            <w:bottom w:w="0" w:type="dxa"/>
          </w:tblCellMar>
        </w:tblPrEx>
        <w:trPr>
          <w:cantSplit/>
          <w:trHeight w:val="407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CA0E3" w14:textId="77777777" w:rsidR="00345C54" w:rsidRPr="00345C54" w:rsidRDefault="00345C54" w:rsidP="00E16840">
            <w:pPr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87105"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B21DF">
              <w:rPr>
                <w:rFonts w:ascii="Arial" w:hAnsi="Arial" w:cs="Arial"/>
                <w:sz w:val="16"/>
                <w:szCs w:val="16"/>
              </w:rPr>
              <w:t>Ich stimme/Wir stimmen namens der von mir/uns vertretenen Person</w:t>
            </w:r>
            <w:r w:rsidRPr="00345C5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345C54" w:rsidRPr="005F1986" w14:paraId="727CCAA8" w14:textId="77777777" w:rsidTr="006B6CF9">
        <w:tblPrEx>
          <w:tblCellMar>
            <w:top w:w="0" w:type="dxa"/>
            <w:bottom w:w="0" w:type="dxa"/>
          </w:tblCellMar>
        </w:tblPrEx>
        <w:trPr>
          <w:cantSplit/>
          <w:trHeight w:val="738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E7935" w14:textId="77777777" w:rsidR="00345C54" w:rsidRPr="005F1986" w:rsidRDefault="005F1986" w:rsidP="00286E62">
            <w:pPr>
              <w:spacing w:line="220" w:lineRule="exac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F1986">
              <w:rPr>
                <w:rFonts w:ascii="Arial" w:hAnsi="Arial" w:cs="Arial"/>
                <w:sz w:val="16"/>
                <w:szCs w:val="16"/>
              </w:rPr>
              <w:t>dem Bauvorhaben nach Maßgabe des Pkt 2 und den gleichzeitig vorgelegten Bauplänen zu. Ich bin/Wir sind in Kenntnis davon, dass die Erhebung von Einwendungen dagegen im weiteren baubehördlichen Verfahren nicht mehr möglich ist. Zum Nachweis der Identität der vorgelegten Baupläne wurden diese von mir/uns eigenhändig unterfertigt.</w:t>
            </w:r>
          </w:p>
        </w:tc>
      </w:tr>
      <w:tr w:rsidR="00345C54" w:rsidRPr="005F1986" w14:paraId="5A496A60" w14:textId="77777777" w:rsidTr="00345C54">
        <w:tblPrEx>
          <w:tblCellMar>
            <w:top w:w="0" w:type="dxa"/>
            <w:bottom w:w="0" w:type="dxa"/>
          </w:tblCellMar>
        </w:tblPrEx>
        <w:trPr>
          <w:cantSplit/>
          <w:trHeight w:val="565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77828" w14:textId="77777777" w:rsidR="00345C54" w:rsidRPr="005F1986" w:rsidRDefault="005F1986" w:rsidP="00286E62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5F1986">
              <w:rPr>
                <w:rFonts w:ascii="Arial" w:hAnsi="Arial" w:cs="Arial"/>
                <w:sz w:val="16"/>
                <w:szCs w:val="16"/>
              </w:rPr>
              <w:t>Die Zustimmung ist unwiderruflich und gilt auch für die Rechtsnachfolger im Eigentum des (der) unter Pkt 3 bezeichneten Grund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F1986">
              <w:rPr>
                <w:rFonts w:ascii="Arial" w:hAnsi="Arial" w:cs="Arial"/>
                <w:sz w:val="16"/>
                <w:szCs w:val="16"/>
              </w:rPr>
              <w:t>st</w:t>
            </w:r>
            <w:r w:rsidRPr="005F1986">
              <w:rPr>
                <w:rFonts w:ascii="Arial" w:hAnsi="Arial" w:cs="Arial"/>
                <w:sz w:val="16"/>
                <w:szCs w:val="16"/>
              </w:rPr>
              <w:t>ü</w:t>
            </w:r>
            <w:r w:rsidRPr="005F1986">
              <w:rPr>
                <w:rFonts w:ascii="Arial" w:hAnsi="Arial" w:cs="Arial"/>
                <w:sz w:val="16"/>
                <w:szCs w:val="16"/>
              </w:rPr>
              <w:t>cke(s).</w:t>
            </w:r>
          </w:p>
        </w:tc>
      </w:tr>
    </w:tbl>
    <w:p w14:paraId="4D82C887" w14:textId="77777777" w:rsidR="00345C54" w:rsidRDefault="00345C54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2D53D336" w14:textId="77777777" w:rsidR="00B53A2B" w:rsidRDefault="00B53A2B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03DA953D" w14:textId="77777777" w:rsidR="00286E62" w:rsidRDefault="00286E62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739BF7BC" w14:textId="77777777" w:rsidR="00286E62" w:rsidRDefault="00286E62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417BD870" w14:textId="77777777" w:rsidR="00B53A2B" w:rsidRDefault="00B53A2B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tbl>
      <w:tblPr>
        <w:tblW w:w="97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850"/>
        <w:gridCol w:w="4679"/>
      </w:tblGrid>
      <w:tr w:rsidR="00142454" w:rsidRPr="006367A5" w14:paraId="6C57B507" w14:textId="77777777" w:rsidTr="00286E6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4253" w:type="dxa"/>
            <w:vAlign w:val="center"/>
          </w:tcPr>
          <w:p w14:paraId="472B252B" w14:textId="77777777" w:rsidR="00142454" w:rsidRPr="006367A5" w:rsidRDefault="00142454" w:rsidP="00B53A2B">
            <w:pPr>
              <w:ind w:left="-57"/>
              <w:rPr>
                <w:rFonts w:ascii="Arial" w:hAnsi="Arial"/>
              </w:rPr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  <w:tc>
          <w:tcPr>
            <w:tcW w:w="850" w:type="dxa"/>
            <w:vAlign w:val="center"/>
          </w:tcPr>
          <w:p w14:paraId="5D3DAC59" w14:textId="77777777" w:rsidR="00142454" w:rsidRPr="006367A5" w:rsidRDefault="00142454" w:rsidP="00B53A2B">
            <w:pPr>
              <w:ind w:left="-57"/>
              <w:rPr>
                <w:rFonts w:ascii="Arial" w:hAnsi="Arial"/>
              </w:rPr>
            </w:pPr>
          </w:p>
        </w:tc>
        <w:tc>
          <w:tcPr>
            <w:tcW w:w="4679" w:type="dxa"/>
            <w:tcBorders>
              <w:bottom w:val="single" w:sz="4" w:space="0" w:color="auto"/>
            </w:tcBorders>
            <w:vAlign w:val="center"/>
          </w:tcPr>
          <w:p w14:paraId="2209C859" w14:textId="77777777" w:rsidR="00142454" w:rsidRPr="006367A5" w:rsidRDefault="00142454" w:rsidP="00B53A2B">
            <w:pPr>
              <w:ind w:left="-57"/>
              <w:rPr>
                <w:rFonts w:ascii="Arial" w:hAnsi="Arial"/>
              </w:rPr>
            </w:pPr>
            <w:r w:rsidRPr="006367A5">
              <w:t xml:space="preserve"> </w:t>
            </w:r>
            <w:r w:rsidR="00986920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 w:rsidR="00986920">
              <w:instrText xml:space="preserve"> FORMTEXT </w:instrText>
            </w:r>
            <w:r w:rsidR="00986920">
              <w:fldChar w:fldCharType="separate"/>
            </w:r>
            <w:r w:rsidR="00986920">
              <w:rPr>
                <w:noProof/>
              </w:rPr>
              <w:t> </w:t>
            </w:r>
            <w:r w:rsidR="00986920">
              <w:rPr>
                <w:noProof/>
              </w:rPr>
              <w:t> </w:t>
            </w:r>
            <w:r w:rsidR="00986920">
              <w:rPr>
                <w:noProof/>
              </w:rPr>
              <w:t> </w:t>
            </w:r>
            <w:r w:rsidR="00986920">
              <w:rPr>
                <w:noProof/>
              </w:rPr>
              <w:t> </w:t>
            </w:r>
            <w:r w:rsidR="00986920">
              <w:rPr>
                <w:noProof/>
              </w:rPr>
              <w:t> </w:t>
            </w:r>
            <w:r w:rsidR="00986920">
              <w:fldChar w:fldCharType="end"/>
            </w:r>
            <w:bookmarkEnd w:id="2"/>
          </w:p>
        </w:tc>
      </w:tr>
      <w:tr w:rsidR="00365461" w:rsidRPr="006367A5" w14:paraId="15918CB7" w14:textId="77777777" w:rsidTr="00286E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53" w:type="dxa"/>
            <w:tcBorders>
              <w:top w:val="single" w:sz="4" w:space="0" w:color="auto"/>
            </w:tcBorders>
          </w:tcPr>
          <w:p w14:paraId="7BC8BE4F" w14:textId="77777777" w:rsidR="00365461" w:rsidRPr="006367A5" w:rsidRDefault="006367A5" w:rsidP="00142454">
            <w:pPr>
              <w:pStyle w:val="Leittext"/>
              <w:ind w:left="-57"/>
              <w:rPr>
                <w:w w:val="100"/>
              </w:rPr>
            </w:pPr>
            <w:r w:rsidRPr="006367A5">
              <w:rPr>
                <w:w w:val="100"/>
              </w:rPr>
              <w:t>Ort, Datum</w:t>
            </w:r>
          </w:p>
        </w:tc>
        <w:tc>
          <w:tcPr>
            <w:tcW w:w="850" w:type="dxa"/>
          </w:tcPr>
          <w:p w14:paraId="5F39C4C6" w14:textId="77777777" w:rsidR="00365461" w:rsidRPr="006367A5" w:rsidRDefault="00365461" w:rsidP="00142454">
            <w:pPr>
              <w:pStyle w:val="Leittext"/>
              <w:ind w:left="-57"/>
              <w:rPr>
                <w:w w:val="100"/>
              </w:rPr>
            </w:pPr>
          </w:p>
        </w:tc>
        <w:tc>
          <w:tcPr>
            <w:tcW w:w="4679" w:type="dxa"/>
            <w:tcBorders>
              <w:top w:val="single" w:sz="4" w:space="0" w:color="auto"/>
            </w:tcBorders>
          </w:tcPr>
          <w:p w14:paraId="463EC54F" w14:textId="77777777" w:rsidR="00286E62" w:rsidRDefault="00E16840" w:rsidP="00B53A2B">
            <w:pPr>
              <w:pStyle w:val="Leittext"/>
              <w:ind w:left="-57"/>
              <w:rPr>
                <w:w w:val="100"/>
                <w:szCs w:val="16"/>
              </w:rPr>
            </w:pPr>
            <w:r w:rsidRPr="00E16840">
              <w:rPr>
                <w:w w:val="100"/>
                <w:szCs w:val="16"/>
              </w:rPr>
              <w:t>Unterschrift d</w:t>
            </w:r>
            <w:r w:rsidR="00B53A2B">
              <w:rPr>
                <w:w w:val="100"/>
                <w:szCs w:val="16"/>
              </w:rPr>
              <w:t>er zustimmenden Person(en) oder</w:t>
            </w:r>
          </w:p>
          <w:p w14:paraId="71243852" w14:textId="77777777" w:rsidR="00365461" w:rsidRPr="00B53A2B" w:rsidRDefault="00E16840" w:rsidP="00B53A2B">
            <w:pPr>
              <w:pStyle w:val="Leittext"/>
              <w:ind w:left="-57"/>
              <w:rPr>
                <w:w w:val="100"/>
                <w:szCs w:val="16"/>
              </w:rPr>
            </w:pPr>
            <w:r w:rsidRPr="00E16840">
              <w:rPr>
                <w:w w:val="100"/>
                <w:szCs w:val="16"/>
              </w:rPr>
              <w:t>ihres (ihrer) Vertreter(s)</w:t>
            </w:r>
          </w:p>
        </w:tc>
      </w:tr>
    </w:tbl>
    <w:p w14:paraId="0BD003C1" w14:textId="77777777" w:rsidR="00142454" w:rsidRPr="006367A5" w:rsidRDefault="00142454" w:rsidP="002C77BE">
      <w:pPr>
        <w:pStyle w:val="Text"/>
        <w:spacing w:line="60" w:lineRule="exact"/>
        <w:rPr>
          <w:rFonts w:ascii="Arial" w:hAnsi="Arial" w:cs="Arial"/>
        </w:rPr>
      </w:pPr>
    </w:p>
    <w:sectPr w:rsidR="00142454" w:rsidRPr="006367A5" w:rsidSect="00286E62">
      <w:headerReference w:type="default" r:id="rId10"/>
      <w:footerReference w:type="default" r:id="rId11"/>
      <w:type w:val="continuous"/>
      <w:pgSz w:w="11907" w:h="16840" w:code="9"/>
      <w:pgMar w:top="1418" w:right="964" w:bottom="1134" w:left="130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831F7D" w14:textId="77777777" w:rsidR="00AC7D3A" w:rsidRDefault="00AC7D3A">
      <w:r>
        <w:separator/>
      </w:r>
    </w:p>
  </w:endnote>
  <w:endnote w:type="continuationSeparator" w:id="0">
    <w:p w14:paraId="3B4D17DF" w14:textId="77777777" w:rsidR="00AC7D3A" w:rsidRDefault="00AC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80D55F-B836-DF43-8018-00C46A6B2BB3}"/>
    <w:embedBold r:id="rId2" w:fontKey="{7098A716-C458-5844-A3CF-0D3327E5D41E}"/>
    <w:embedItalic r:id="rId3" w:fontKey="{BD3DE6E1-25C6-784A-8E47-A9A523352821}"/>
    <w:embedBoldItalic r:id="rId4" w:fontKey="{9B959C02-43D8-F94F-8F05-6D6154BCE6B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D7830787-4B5C-144B-91FF-A54E65E536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C1F56869-3F2A-F040-8AA2-DF90EF09A2F9}"/>
    <w:embedBold r:id="rId7" w:fontKey="{893918A6-CED2-1F4A-83F6-67776923366E}"/>
    <w:embedItalic r:id="rId8" w:fontKey="{481E1FC9-E379-D34D-8673-577DF0213471}"/>
    <w:embedBoldItalic r:id="rId9" w:fontKey="{A300C671-4B9F-E342-AD93-33E74EC15D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ABF5D93-4C18-0547-AF90-72604D2938E2}"/>
  </w:font>
  <w:font w:name="Syntax">
    <w:altName w:val="Agency FB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  <w:embedRegular r:id="rId12" w:fontKey="{DB5B55F2-8B8F-3B43-AF86-FDC4917A7C99}"/>
  </w:font>
  <w:font w:name="Aptos">
    <w:panose1 w:val="020B0004020202020204"/>
    <w:charset w:val="00"/>
    <w:family w:val="roman"/>
    <w:notTrueType/>
    <w:pitch w:val="default"/>
    <w:embedRegular r:id="rId13" w:fontKey="{15207453-1DC6-FC43-BD83-2467F5FDC0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C1F09" w14:textId="77777777" w:rsidR="00286E62" w:rsidRDefault="00634539">
    <w:pPr>
      <w:pStyle w:val="Footer"/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D0709D2" wp14:editId="021087B2">
              <wp:simplePos x="0" y="0"/>
              <wp:positionH relativeFrom="column">
                <wp:posOffset>-829310</wp:posOffset>
              </wp:positionH>
              <wp:positionV relativeFrom="paragraph">
                <wp:posOffset>-852805</wp:posOffset>
              </wp:positionV>
              <wp:extent cx="274955" cy="635"/>
              <wp:effectExtent l="0" t="0" r="0" b="0"/>
              <wp:wrapNone/>
              <wp:docPr id="59282662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7495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91ECDE" id="Line 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.3pt,-67.15pt" to="-43.65pt,-6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" o:allowincell="f" strokeweight=".25pt">
              <v:stroke startarrowwidth="narrow" startarrowlength="short" endarrowwidth="narrow" endarrowlength="short"/>
              <o:lock v:ext="edit" shapetype="f"/>
            </v:line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4F32794D" wp14:editId="5E645D4F">
              <wp:simplePos x="0" y="0"/>
              <wp:positionH relativeFrom="column">
                <wp:posOffset>-829310</wp:posOffset>
              </wp:positionH>
              <wp:positionV relativeFrom="paragraph">
                <wp:posOffset>-2864485</wp:posOffset>
              </wp:positionV>
              <wp:extent cx="274955" cy="635"/>
              <wp:effectExtent l="0" t="0" r="0" b="0"/>
              <wp:wrapNone/>
              <wp:docPr id="107431748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7495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450021" id="Line 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.3pt,-225.55pt" to="-43.65pt,-22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" o:allowincell="f" strokeweight=".25pt">
              <v:stroke startarrowwidth="narrow" startarrowlength="short" endarrowwidth="narrow" endarrowlength="short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265EE" w14:textId="77777777" w:rsidR="00286E62" w:rsidRPr="00D44AB5" w:rsidRDefault="00286E62" w:rsidP="00D44AB5">
    <w:pPr>
      <w:pStyle w:val="Footer"/>
      <w:rPr>
        <w:rFonts w:ascii="Arial" w:hAnsi="Arial" w:cs="Arial"/>
      </w:rPr>
    </w:pPr>
    <w:r>
      <w:rPr>
        <w:rFonts w:ascii="Arial" w:hAnsi="Arial" w:cs="Arial"/>
        <w:sz w:val="14"/>
        <w:szCs w:val="14"/>
      </w:rPr>
      <w:t>Land Salzburg Form w218</w:t>
    </w:r>
    <w:r w:rsidRPr="00D44AB5">
      <w:rPr>
        <w:rFonts w:ascii="Arial" w:hAnsi="Arial" w:cs="Arial"/>
        <w:sz w:val="14"/>
        <w:szCs w:val="14"/>
      </w:rPr>
      <w:t>-5.09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06668" w14:textId="77777777" w:rsidR="00286E62" w:rsidRDefault="00286E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0B0513" w14:textId="77777777" w:rsidR="00AC7D3A" w:rsidRDefault="00AC7D3A">
      <w:r>
        <w:separator/>
      </w:r>
    </w:p>
  </w:footnote>
  <w:footnote w:type="continuationSeparator" w:id="0">
    <w:p w14:paraId="091D5D21" w14:textId="77777777" w:rsidR="00AC7D3A" w:rsidRDefault="00AC7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F59F7" w14:textId="77777777" w:rsidR="00286E62" w:rsidRDefault="00634539">
    <w:pPr>
      <w:pStyle w:val="Header"/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653CFD1A" wp14:editId="6FC6B2EC">
              <wp:simplePos x="0" y="0"/>
              <wp:positionH relativeFrom="column">
                <wp:posOffset>-829310</wp:posOffset>
              </wp:positionH>
              <wp:positionV relativeFrom="paragraph">
                <wp:posOffset>2932430</wp:posOffset>
              </wp:positionV>
              <wp:extent cx="274955" cy="635"/>
              <wp:effectExtent l="0" t="0" r="0" b="0"/>
              <wp:wrapNone/>
              <wp:docPr id="158382198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7495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E548F4" id="Line 8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.3pt,230.9pt" to="-43.65pt,23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" o:allowincell="f" strokeweight=".25pt">
              <v:stroke startarrowwidth="narrow" startarrowlength="short" endarrowwidth="narrow" endarrowlength="short"/>
              <o:lock v:ext="edit" shapetype="f"/>
            </v:line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34CAF7D4" wp14:editId="69924FAA">
              <wp:simplePos x="0" y="0"/>
              <wp:positionH relativeFrom="column">
                <wp:posOffset>-6350</wp:posOffset>
              </wp:positionH>
              <wp:positionV relativeFrom="paragraph">
                <wp:posOffset>6350</wp:posOffset>
              </wp:positionV>
              <wp:extent cx="6125845" cy="3211195"/>
              <wp:effectExtent l="0" t="0" r="0" b="1905"/>
              <wp:wrapNone/>
              <wp:docPr id="45612981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25845" cy="3211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35B792A5" w14:textId="77777777" w:rsidR="00286E62" w:rsidRDefault="00286E62"/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CAF7D4" id="Rectangle 1" o:spid="_x0000_s1026" style="position:absolute;margin-left:-.5pt;margin-top:.5pt;width:482.35pt;height:252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" o:allowincell="f" strokecolor="white" strokeweight=".25pt">
              <v:path arrowok="t"/>
              <v:textbox inset="1pt,1pt,1pt,1pt">
                <w:txbxContent>
                  <w:p w14:paraId="35B792A5" w14:textId="77777777" w:rsidR="00286E62" w:rsidRDefault="00286E62"/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FA4E1" w14:textId="77777777" w:rsidR="00286E62" w:rsidRDefault="00634539">
    <w:pPr>
      <w:framePr w:w="3408" w:hSpace="142" w:wrap="around" w:vAnchor="page" w:hAnchor="page" w:x="8064" w:y="721" w:anchorLock="1"/>
    </w:pPr>
    <w:r>
      <w:rPr>
        <w:noProof/>
      </w:rPr>
      <w:drawing>
        <wp:inline distT="0" distB="0" distL="0" distR="0" wp14:anchorId="4B5C847A" wp14:editId="375321ED">
          <wp:extent cx="2159000" cy="96520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95111F" w14:textId="77777777" w:rsidR="00286E62" w:rsidRDefault="00634539">
    <w:pPr>
      <w:pStyle w:val="Text"/>
      <w:spacing w:before="100" w:line="240" w:lineRule="exact"/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1" layoutInCell="0" allowOverlap="1" wp14:anchorId="0B494044" wp14:editId="143328E7">
              <wp:simplePos x="0" y="0"/>
              <wp:positionH relativeFrom="page">
                <wp:posOffset>0</wp:posOffset>
              </wp:positionH>
              <wp:positionV relativeFrom="page">
                <wp:posOffset>6912610</wp:posOffset>
              </wp:positionV>
              <wp:extent cx="274955" cy="635"/>
              <wp:effectExtent l="0" t="0" r="0" b="0"/>
              <wp:wrapNone/>
              <wp:docPr id="83498253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7495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F8766F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44.3pt" to="21.65pt,54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" o:allowincell="f" strokeweight=".25pt">
              <v:stroke startarrowwidth="narrow" startarrowlength="short" endarrowwidth="narrow" endarrowlength="short"/>
              <o:lock v:ext="edit" shapetype="f"/>
              <w10:wrap anchorx="page" anchory="page"/>
              <w10:anchorlock/>
            </v:line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1" layoutInCell="0" allowOverlap="1" wp14:anchorId="09B4E23D" wp14:editId="7B57FA19">
              <wp:simplePos x="0" y="0"/>
              <wp:positionH relativeFrom="page">
                <wp:posOffset>0</wp:posOffset>
              </wp:positionH>
              <wp:positionV relativeFrom="page">
                <wp:posOffset>3132455</wp:posOffset>
              </wp:positionV>
              <wp:extent cx="274955" cy="635"/>
              <wp:effectExtent l="0" t="0" r="0" b="0"/>
              <wp:wrapNone/>
              <wp:docPr id="97664344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7495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EA71D6"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46.65pt" to="21.65pt,24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" o:allowincell="f" strokeweight=".25pt">
              <v:stroke startarrowwidth="narrow" startarrowlength="short" endarrowwidth="narrow" endarrowlength="short"/>
              <o:lock v:ext="edit" shapetype="f"/>
              <w10:wrap anchorx="page" anchory="page"/>
              <w10:anchorlock/>
            </v:line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1" layoutInCell="0" allowOverlap="1" wp14:anchorId="79229D45" wp14:editId="3FF85A93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274955" cy="635"/>
              <wp:effectExtent l="0" t="0" r="0" b="0"/>
              <wp:wrapNone/>
              <wp:docPr id="1524007385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7495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9AB140" id="Lin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1pt" to="21.65pt,42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" o:allowincell="f" strokeweight=".25pt">
              <v:stroke startarrowwidth="narrow" startarrowlength="short" endarrowwidth="narrow" endarrowlength="short"/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0DCCA" w14:textId="77777777" w:rsidR="00286E62" w:rsidRDefault="00286E62">
    <w:pPr>
      <w:pStyle w:val="Header"/>
      <w:jc w:val="right"/>
      <w:rPr>
        <w:rStyle w:val="PageNumber"/>
        <w:i w:val="0"/>
      </w:rPr>
    </w:pPr>
  </w:p>
  <w:p w14:paraId="4C931590" w14:textId="77777777" w:rsidR="00286E62" w:rsidRDefault="00286E62">
    <w:pPr>
      <w:pStyle w:val="Header"/>
      <w:jc w:val="right"/>
    </w:pPr>
    <w:r>
      <w:rPr>
        <w:rStyle w:val="PageNumber"/>
        <w:i w:val="0"/>
      </w:rPr>
      <w:fldChar w:fldCharType="begin"/>
    </w:r>
    <w:r>
      <w:rPr>
        <w:rStyle w:val="PageNumber"/>
        <w:i w:val="0"/>
      </w:rPr>
      <w:instrText xml:space="preserve"> PAGE </w:instrText>
    </w:r>
    <w:r>
      <w:rPr>
        <w:rStyle w:val="PageNumber"/>
        <w:i w:val="0"/>
      </w:rPr>
      <w:fldChar w:fldCharType="separate"/>
    </w:r>
    <w:r w:rsidR="002B00D0">
      <w:rPr>
        <w:rStyle w:val="PageNumber"/>
        <w:i w:val="0"/>
        <w:noProof/>
      </w:rPr>
      <w:t>2</w:t>
    </w:r>
    <w:r>
      <w:rPr>
        <w:rStyle w:val="PageNumber"/>
        <w:i w:val="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jYxTMj2bfhJoZ+X9CYsOZi62ovRfUOAVvBUszxVrtAI9oNBubaY6qZq5nSH+4ba2ksscYDBeBVoY/4G29m6VQ==" w:salt="oBN+0XXX7lxsOuYe6EkFFQ=="/>
  <w:defaultTabStop w:val="709"/>
  <w:autoHyphenation/>
  <w:hyphenationZone w:val="31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5DE"/>
    <w:rsid w:val="00001065"/>
    <w:rsid w:val="000178B1"/>
    <w:rsid w:val="000B21F9"/>
    <w:rsid w:val="000C4F37"/>
    <w:rsid w:val="00114DCB"/>
    <w:rsid w:val="00140BE5"/>
    <w:rsid w:val="00142454"/>
    <w:rsid w:val="001569C1"/>
    <w:rsid w:val="00174960"/>
    <w:rsid w:val="001A05B6"/>
    <w:rsid w:val="001D5349"/>
    <w:rsid w:val="001D6DA5"/>
    <w:rsid w:val="002120C8"/>
    <w:rsid w:val="002373A1"/>
    <w:rsid w:val="00284877"/>
    <w:rsid w:val="00286E49"/>
    <w:rsid w:val="00286E62"/>
    <w:rsid w:val="002B00D0"/>
    <w:rsid w:val="002C77BE"/>
    <w:rsid w:val="002F2BC5"/>
    <w:rsid w:val="00313AFC"/>
    <w:rsid w:val="003239F6"/>
    <w:rsid w:val="0034430D"/>
    <w:rsid w:val="00345C54"/>
    <w:rsid w:val="00365461"/>
    <w:rsid w:val="003F1D46"/>
    <w:rsid w:val="004260A0"/>
    <w:rsid w:val="00436043"/>
    <w:rsid w:val="00440BBC"/>
    <w:rsid w:val="0046559A"/>
    <w:rsid w:val="004C05DB"/>
    <w:rsid w:val="004C3F22"/>
    <w:rsid w:val="004D4A46"/>
    <w:rsid w:val="004D4F3E"/>
    <w:rsid w:val="004E0BA8"/>
    <w:rsid w:val="00543499"/>
    <w:rsid w:val="005A2593"/>
    <w:rsid w:val="005E314E"/>
    <w:rsid w:val="005F1986"/>
    <w:rsid w:val="0061544F"/>
    <w:rsid w:val="00634539"/>
    <w:rsid w:val="006367A5"/>
    <w:rsid w:val="00674DD6"/>
    <w:rsid w:val="00684E34"/>
    <w:rsid w:val="00687105"/>
    <w:rsid w:val="006B6CF9"/>
    <w:rsid w:val="007714AD"/>
    <w:rsid w:val="00802E69"/>
    <w:rsid w:val="00812EE3"/>
    <w:rsid w:val="00836509"/>
    <w:rsid w:val="008401B8"/>
    <w:rsid w:val="008A30B9"/>
    <w:rsid w:val="008B09C5"/>
    <w:rsid w:val="008B5129"/>
    <w:rsid w:val="008F6B9E"/>
    <w:rsid w:val="00986920"/>
    <w:rsid w:val="009D7707"/>
    <w:rsid w:val="00A441B9"/>
    <w:rsid w:val="00AC7D3A"/>
    <w:rsid w:val="00AD118D"/>
    <w:rsid w:val="00AE5BDB"/>
    <w:rsid w:val="00B13D2F"/>
    <w:rsid w:val="00B2737E"/>
    <w:rsid w:val="00B33D4F"/>
    <w:rsid w:val="00B53A2B"/>
    <w:rsid w:val="00B721A5"/>
    <w:rsid w:val="00BE56AE"/>
    <w:rsid w:val="00BF38EF"/>
    <w:rsid w:val="00C1297B"/>
    <w:rsid w:val="00C14866"/>
    <w:rsid w:val="00C3627D"/>
    <w:rsid w:val="00C3674E"/>
    <w:rsid w:val="00C53778"/>
    <w:rsid w:val="00CD1747"/>
    <w:rsid w:val="00CD35DE"/>
    <w:rsid w:val="00CE2CB2"/>
    <w:rsid w:val="00D01129"/>
    <w:rsid w:val="00D31488"/>
    <w:rsid w:val="00D44AB5"/>
    <w:rsid w:val="00D46EA0"/>
    <w:rsid w:val="00D76A3D"/>
    <w:rsid w:val="00E065E7"/>
    <w:rsid w:val="00E16840"/>
    <w:rsid w:val="00E44F98"/>
    <w:rsid w:val="00E65E3C"/>
    <w:rsid w:val="00E9209A"/>
    <w:rsid w:val="00EC2F8A"/>
    <w:rsid w:val="00F8685F"/>
    <w:rsid w:val="00FD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792ABB5C"/>
  <w15:chartTrackingRefBased/>
  <w15:docId w15:val="{6AC49A7C-D7E1-C94F-849A-2C1D0F19C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T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 Antiqua" w:hAnsi="Book Antiqua"/>
      <w:sz w:val="24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4C05D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674DD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  <w:rPr>
      <w:sz w:val="22"/>
    </w:rPr>
  </w:style>
  <w:style w:type="character" w:styleId="PageNumber">
    <w:name w:val="page number"/>
    <w:basedOn w:val="DefaultParagraphFont"/>
    <w:rPr>
      <w:rFonts w:ascii="Arial" w:hAnsi="Arial" w:cs="Arial"/>
      <w:i/>
      <w:w w:val="93"/>
      <w:sz w:val="24"/>
    </w:rPr>
  </w:style>
  <w:style w:type="paragraph" w:customStyle="1" w:styleId="Fu">
    <w:name w:val="Fuß"/>
    <w:pPr>
      <w:jc w:val="center"/>
    </w:pPr>
    <w:rPr>
      <w:rFonts w:ascii="Arial" w:hAnsi="Arial" w:cs="Arial"/>
      <w:noProof/>
      <w:spacing w:val="-8"/>
      <w:w w:val="93"/>
      <w:sz w:val="16"/>
      <w:lang w:val="de-DE" w:eastAsia="de-DE"/>
    </w:rPr>
  </w:style>
  <w:style w:type="paragraph" w:customStyle="1" w:styleId="Text">
    <w:name w:val="Text"/>
    <w:basedOn w:val="Normal"/>
    <w:pPr>
      <w:spacing w:line="320" w:lineRule="atLeast"/>
    </w:pPr>
  </w:style>
  <w:style w:type="paragraph" w:customStyle="1" w:styleId="Kopf">
    <w:name w:val="Kopf"/>
    <w:pPr>
      <w:framePr w:hSpace="142" w:wrap="around" w:vAnchor="page" w:hAnchor="page" w:x="8596" w:y="2416" w:anchorLock="1"/>
      <w:spacing w:line="180" w:lineRule="exact"/>
      <w:jc w:val="center"/>
    </w:pPr>
    <w:rPr>
      <w:rFonts w:ascii="Arial" w:hAnsi="Arial" w:cs="Arial"/>
      <w:noProof/>
      <w:w w:val="93"/>
      <w:sz w:val="15"/>
      <w:lang w:val="de-DE" w:eastAsia="de-DE"/>
    </w:rPr>
  </w:style>
  <w:style w:type="paragraph" w:customStyle="1" w:styleId="Leittext">
    <w:name w:val="Leittext"/>
    <w:rPr>
      <w:rFonts w:ascii="Arial" w:hAnsi="Arial" w:cs="Arial"/>
      <w:noProof/>
      <w:w w:val="93"/>
      <w:sz w:val="16"/>
      <w:lang w:val="de-DE" w:eastAsia="de-DE"/>
    </w:rPr>
  </w:style>
  <w:style w:type="paragraph" w:styleId="BalloonText">
    <w:name w:val="Balloon Text"/>
    <w:basedOn w:val="Normal"/>
    <w:semiHidden/>
    <w:rsid w:val="00D01129"/>
    <w:rPr>
      <w:rFonts w:ascii="Tahoma" w:hAnsi="Tahoma" w:cs="Tahoma"/>
      <w:sz w:val="16"/>
      <w:szCs w:val="16"/>
    </w:rPr>
  </w:style>
  <w:style w:type="paragraph" w:customStyle="1" w:styleId="TextSyntax">
    <w:name w:val="Text Syntax"/>
    <w:basedOn w:val="Text"/>
    <w:pPr>
      <w:spacing w:line="240" w:lineRule="atLeast"/>
    </w:pPr>
    <w:rPr>
      <w:rFonts w:ascii="Syntax" w:hAnsi="Syntax"/>
      <w:sz w:val="20"/>
    </w:rPr>
  </w:style>
  <w:style w:type="paragraph" w:customStyle="1" w:styleId="TestTitel">
    <w:name w:val="Test Titel"/>
    <w:basedOn w:val="TextSyntax"/>
    <w:rPr>
      <w:sz w:val="36"/>
    </w:rPr>
  </w:style>
  <w:style w:type="paragraph" w:customStyle="1" w:styleId="Flietext">
    <w:name w:val="Fließtext"/>
    <w:rsid w:val="00674DD6"/>
    <w:pPr>
      <w:jc w:val="both"/>
    </w:pPr>
    <w:rPr>
      <w:rFonts w:ascii="Syntax" w:hAnsi="Syntax"/>
      <w:color w:val="000000"/>
      <w:lang w:val="de-DE" w:eastAsia="de-DE"/>
    </w:rPr>
  </w:style>
  <w:style w:type="table" w:styleId="TableGrid">
    <w:name w:val="Table Grid"/>
    <w:basedOn w:val="TableNormal"/>
    <w:rsid w:val="005F1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ael.oehninger/Downloads/%20Formular%20Zustimmung%20Nachbarschaft%20(BBG)%20Z2%20(Word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 Formular Zustimmung Nachbarschaft (BBG) Z2 (Word).dot</Template>
  <TotalTime>1</TotalTime>
  <Pages>2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BVD/MD-Untersuchung</vt:lpstr>
    </vt:vector>
  </TitlesOfParts>
  <Company>Land Salzburg</Company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BVD/MD-Untersuchung</dc:title>
  <dc:subject/>
  <dc:creator>Michael Öhninger</dc:creator>
  <cp:keywords/>
  <cp:lastModifiedBy>Michael Öhninger</cp:lastModifiedBy>
  <cp:revision>1</cp:revision>
  <cp:lastPrinted>2009-06-03T05:15:00Z</cp:lastPrinted>
  <dcterms:created xsi:type="dcterms:W3CDTF">2024-08-21T09:55:00Z</dcterms:created>
  <dcterms:modified xsi:type="dcterms:W3CDTF">2024-08-21T09:56:00Z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-2015695559</vt:i4>
  </property>
  <property fmtid="{D5CDD505-2E9C-101B-9397-08002B2CF9AE}" pid="3" name="_EmailSubject">
    <vt:lpwstr>Formular w2423-3.02</vt:lpwstr>
  </property>
  <property fmtid="{D5CDD505-2E9C-101B-9397-08002B2CF9AE}" pid="4" name="_AuthorEmail">
    <vt:lpwstr>gerhard.schmoeller@salzburg.gv.at</vt:lpwstr>
  </property>
  <property fmtid="{D5CDD505-2E9C-101B-9397-08002B2CF9AE}" pid="5" name="_AuthorEmailDisplayName">
    <vt:lpwstr>Schmöller Gerhard</vt:lpwstr>
  </property>
  <property fmtid="{D5CDD505-2E9C-101B-9397-08002B2CF9AE}" pid="6" name="_ReviewingToolsShownOnce">
    <vt:lpwstr/>
  </property>
</Properties>
</file>