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1C5" w14:textId="77777777" w:rsidR="009266FF" w:rsidRDefault="009266FF" w:rsidP="00EB2874">
      <w:pPr>
        <w:rPr>
          <w:rFonts w:asciiTheme="majorHAnsi" w:hAnsiTheme="majorHAnsi"/>
        </w:rPr>
      </w:pPr>
    </w:p>
    <w:p w14:paraId="188DBB2B" w14:textId="77777777" w:rsidR="00475A34" w:rsidRPr="007C5169" w:rsidRDefault="00475A34" w:rsidP="00EB2874">
      <w:pPr>
        <w:rPr>
          <w:rFonts w:asciiTheme="majorHAnsi" w:hAnsiTheme="majorHAnsi"/>
        </w:rPr>
      </w:pPr>
    </w:p>
    <w:p w14:paraId="105229FB" w14:textId="16950C28" w:rsidR="00361469" w:rsidRPr="001A7E8F" w:rsidRDefault="00F8170A" w:rsidP="00361469">
      <w:pPr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>Betreff</w:t>
      </w:r>
      <w:r w:rsidR="00361469" w:rsidRPr="001A7E8F">
        <w:rPr>
          <w:rFonts w:ascii="Chivo Light" w:hAnsi="Chivo Light" w:cs="Chivo Light"/>
        </w:rPr>
        <w:t>:</w:t>
      </w:r>
      <w:r w:rsidRPr="001A7E8F">
        <w:rPr>
          <w:rFonts w:ascii="Chivo Light" w:hAnsi="Chivo Light" w:cs="Chivo Light"/>
        </w:rPr>
        <w:t xml:space="preserve"> </w:t>
      </w:r>
      <w:r w:rsidR="00361469" w:rsidRPr="001A7E8F">
        <w:rPr>
          <w:rFonts w:ascii="Chivo Light" w:hAnsi="Chivo Light" w:cs="Chivo Light"/>
        </w:rPr>
        <w:t>Ansuchen um Beihilfe für den/die Schüler</w:t>
      </w:r>
      <w:r w:rsidR="00397437">
        <w:rPr>
          <w:rFonts w:ascii="Chivo Light" w:hAnsi="Chivo Light" w:cs="Chivo Light"/>
        </w:rPr>
        <w:t>:innen</w:t>
      </w:r>
      <w:r w:rsidR="00361469" w:rsidRPr="001A7E8F">
        <w:rPr>
          <w:rFonts w:ascii="Chivo Light" w:hAnsi="Chivo Light" w:cs="Chivo Light"/>
        </w:rPr>
        <w:t>schikurs/Schullandwoche</w:t>
      </w:r>
    </w:p>
    <w:p w14:paraId="3B212EFE" w14:textId="77777777" w:rsidR="00361469" w:rsidRPr="001A7E8F" w:rsidRDefault="00361469" w:rsidP="00361469">
      <w:pPr>
        <w:rPr>
          <w:rFonts w:ascii="Chivo Light" w:hAnsi="Chivo Light" w:cs="Chivo Light"/>
        </w:rPr>
      </w:pPr>
    </w:p>
    <w:p w14:paraId="03149195" w14:textId="77777777" w:rsidR="00361469" w:rsidRPr="001A7E8F" w:rsidRDefault="00361469" w:rsidP="00361469">
      <w:pPr>
        <w:rPr>
          <w:rFonts w:ascii="Chivo Light" w:hAnsi="Chivo Light" w:cs="Chivo Light"/>
        </w:rPr>
      </w:pPr>
    </w:p>
    <w:p w14:paraId="4721A34C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>Vor- und Zuname der/des</w:t>
      </w:r>
    </w:p>
    <w:p w14:paraId="70826DDB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Erziehungsberechtigten: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0"/>
    </w:p>
    <w:p w14:paraId="56BD53D5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</w:p>
    <w:p w14:paraId="3845F429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Name </w:t>
      </w:r>
      <w:r w:rsidR="007B1A9E" w:rsidRPr="001A7E8F">
        <w:rPr>
          <w:rFonts w:ascii="Chivo Light" w:hAnsi="Chivo Light" w:cs="Chivo Light"/>
        </w:rPr>
        <w:t>Schüler:in</w:t>
      </w:r>
      <w:r w:rsidRPr="001A7E8F">
        <w:rPr>
          <w:rFonts w:ascii="Chivo Light" w:hAnsi="Chivo Light" w:cs="Chivo Light"/>
        </w:rPr>
        <w:t xml:space="preserve">: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1"/>
    </w:p>
    <w:p w14:paraId="6EB4A44E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</w:p>
    <w:p w14:paraId="23103541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Wohnadresse: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2"/>
    </w:p>
    <w:p w14:paraId="3FD7CE43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</w:p>
    <w:p w14:paraId="5510BD66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Schule: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3"/>
      <w:r w:rsidRPr="001A7E8F">
        <w:rPr>
          <w:rFonts w:ascii="Chivo Light" w:hAnsi="Chivo Light" w:cs="Chivo Light"/>
        </w:rPr>
        <w:t xml:space="preserve"> Klasse: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4"/>
    </w:p>
    <w:p w14:paraId="7E3EE2D1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</w:p>
    <w:p w14:paraId="4D907A4A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Telefonnummer: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5"/>
      <w:r w:rsidRPr="001A7E8F">
        <w:rPr>
          <w:rFonts w:ascii="Chivo Light" w:hAnsi="Chivo Light" w:cs="Chivo Light"/>
        </w:rPr>
        <w:t xml:space="preserve"> e-mail:</w:t>
      </w:r>
      <w:r w:rsidR="003C660A" w:rsidRPr="001A7E8F">
        <w:rPr>
          <w:rFonts w:ascii="Chivo Light" w:hAnsi="Chivo Light" w:cs="Chivo Light"/>
        </w:rPr>
        <w:t xml:space="preserve">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6"/>
    </w:p>
    <w:p w14:paraId="3AB04738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</w:p>
    <w:p w14:paraId="17A8FD1F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Aktiv-Card gültig bis: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7"/>
    </w:p>
    <w:p w14:paraId="49035691" w14:textId="77777777" w:rsidR="0064170C" w:rsidRPr="001A7E8F" w:rsidRDefault="0064170C" w:rsidP="007B1A9E">
      <w:pPr>
        <w:spacing w:line="360" w:lineRule="auto"/>
        <w:jc w:val="both"/>
        <w:rPr>
          <w:rFonts w:ascii="Chivo Light" w:hAnsi="Chivo Light" w:cs="Chivo Light"/>
        </w:rPr>
      </w:pPr>
    </w:p>
    <w:p w14:paraId="201CDD62" w14:textId="77777777" w:rsidR="002807A3" w:rsidRPr="001A7E8F" w:rsidRDefault="002807A3" w:rsidP="007B1A9E">
      <w:pPr>
        <w:spacing w:line="360" w:lineRule="auto"/>
        <w:jc w:val="both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>Name der Bank</w:t>
      </w:r>
      <w:r w:rsidR="0064170C" w:rsidRPr="001A7E8F">
        <w:rPr>
          <w:rFonts w:ascii="Chivo Light" w:hAnsi="Chivo Light" w:cs="Chivo Light"/>
        </w:rPr>
        <w:t>:</w:t>
      </w:r>
      <w:r w:rsidRPr="001A7E8F">
        <w:rPr>
          <w:rFonts w:ascii="Chivo Light" w:hAnsi="Chivo Light" w:cs="Chivo Light"/>
        </w:rPr>
        <w:t xml:space="preserve"> </w:t>
      </w:r>
      <w:r w:rsidRPr="001A7E8F">
        <w:rPr>
          <w:rFonts w:ascii="Chivo Light" w:hAnsi="Chivo Light" w:cs="Chivo Light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1A7E8F">
        <w:rPr>
          <w:rFonts w:ascii="Chivo Light" w:hAnsi="Chivo Light" w:cs="Chivo Light"/>
        </w:rPr>
        <w:instrText xml:space="preserve"> FORMTEXT </w:instrText>
      </w:r>
      <w:r w:rsidRPr="001A7E8F">
        <w:rPr>
          <w:rFonts w:ascii="Chivo Light" w:hAnsi="Chivo Light" w:cs="Chivo Light"/>
        </w:rPr>
      </w:r>
      <w:r w:rsidRPr="001A7E8F">
        <w:rPr>
          <w:rFonts w:ascii="Chivo Light" w:hAnsi="Chivo Light" w:cs="Chivo Light"/>
        </w:rPr>
        <w:fldChar w:fldCharType="separate"/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</w:rPr>
        <w:fldChar w:fldCharType="end"/>
      </w:r>
    </w:p>
    <w:p w14:paraId="0E65B0E0" w14:textId="77777777" w:rsidR="002807A3" w:rsidRPr="001A7E8F" w:rsidRDefault="002807A3" w:rsidP="007B1A9E">
      <w:pPr>
        <w:spacing w:line="360" w:lineRule="auto"/>
        <w:jc w:val="both"/>
        <w:rPr>
          <w:rFonts w:ascii="Chivo Light" w:hAnsi="Chivo Light" w:cs="Chivo Light"/>
        </w:rPr>
      </w:pPr>
    </w:p>
    <w:p w14:paraId="6E3F44A8" w14:textId="77777777" w:rsidR="0064170C" w:rsidRPr="001A7E8F" w:rsidRDefault="0064170C" w:rsidP="007B1A9E">
      <w:pPr>
        <w:spacing w:line="360" w:lineRule="auto"/>
        <w:jc w:val="both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 IBAN </w:t>
      </w:r>
      <w:r w:rsidRPr="001A7E8F">
        <w:rPr>
          <w:rFonts w:ascii="Chivo Light" w:hAnsi="Chivo Light" w:cs="Chivo Light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1A7E8F">
        <w:rPr>
          <w:rFonts w:ascii="Chivo Light" w:hAnsi="Chivo Light" w:cs="Chivo Light"/>
        </w:rPr>
        <w:instrText xml:space="preserve"> FORMTEXT </w:instrText>
      </w:r>
      <w:r w:rsidRPr="001A7E8F">
        <w:rPr>
          <w:rFonts w:ascii="Chivo Light" w:hAnsi="Chivo Light" w:cs="Chivo Light"/>
        </w:rPr>
      </w:r>
      <w:r w:rsidRPr="001A7E8F">
        <w:rPr>
          <w:rFonts w:ascii="Chivo Light" w:hAnsi="Chivo Light" w:cs="Chivo Light"/>
        </w:rPr>
        <w:fldChar w:fldCharType="separate"/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  <w:noProof/>
        </w:rPr>
        <w:t> </w:t>
      </w:r>
      <w:r w:rsidRPr="001A7E8F">
        <w:rPr>
          <w:rFonts w:ascii="Chivo Light" w:hAnsi="Chivo Light" w:cs="Chivo Light"/>
        </w:rPr>
        <w:fldChar w:fldCharType="end"/>
      </w:r>
    </w:p>
    <w:p w14:paraId="0C39E595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</w:p>
    <w:p w14:paraId="2429450B" w14:textId="77777777" w:rsidR="00361469" w:rsidRPr="001A7E8F" w:rsidRDefault="00361469" w:rsidP="007B1A9E">
      <w:pPr>
        <w:spacing w:line="360" w:lineRule="auto"/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Schikurs/Schullandwoche vom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8"/>
      <w:r w:rsidRPr="001A7E8F">
        <w:rPr>
          <w:rFonts w:ascii="Chivo Light" w:hAnsi="Chivo Light" w:cs="Chivo Light"/>
        </w:rPr>
        <w:t xml:space="preserve"> bis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9"/>
    </w:p>
    <w:p w14:paraId="5E4A8E83" w14:textId="77777777" w:rsidR="00361469" w:rsidRPr="001A7E8F" w:rsidRDefault="00361469" w:rsidP="00361469">
      <w:pPr>
        <w:rPr>
          <w:rFonts w:ascii="Chivo Light" w:hAnsi="Chivo Light" w:cs="Chivo Light"/>
        </w:rPr>
      </w:pPr>
    </w:p>
    <w:p w14:paraId="4E717049" w14:textId="77777777" w:rsidR="00361469" w:rsidRPr="001A7E8F" w:rsidRDefault="00361469" w:rsidP="00361469">
      <w:pPr>
        <w:rPr>
          <w:rFonts w:ascii="Chivo Light" w:hAnsi="Chivo Light" w:cs="Chivo Light"/>
        </w:rPr>
      </w:pPr>
    </w:p>
    <w:p w14:paraId="70ED89A4" w14:textId="77777777" w:rsidR="00361469" w:rsidRPr="001A7E8F" w:rsidRDefault="00361469" w:rsidP="00361469">
      <w:pPr>
        <w:rPr>
          <w:rFonts w:ascii="Chivo Light" w:hAnsi="Chivo Light" w:cs="Chivo Light"/>
        </w:rPr>
      </w:pPr>
    </w:p>
    <w:p w14:paraId="63C652B6" w14:textId="77777777" w:rsidR="00361469" w:rsidRPr="001A7E8F" w:rsidRDefault="00361469" w:rsidP="00361469">
      <w:pPr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Kapfenberg, am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10"/>
      <w:r w:rsidRPr="001A7E8F">
        <w:rPr>
          <w:rFonts w:ascii="Chivo Light" w:hAnsi="Chivo Light" w:cs="Chivo Light"/>
        </w:rPr>
        <w:tab/>
        <w:t xml:space="preserve">Unterschrift: </w:t>
      </w:r>
      <w:r w:rsidR="003C660A" w:rsidRPr="001A7E8F">
        <w:rPr>
          <w:rFonts w:ascii="Chivo Light" w:hAnsi="Chivo Light" w:cs="Chivo Light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1" w:name="Text13"/>
      <w:r w:rsidR="003C660A" w:rsidRPr="001A7E8F">
        <w:rPr>
          <w:rFonts w:ascii="Chivo Light" w:hAnsi="Chivo Light" w:cs="Chivo Light"/>
        </w:rPr>
        <w:instrText xml:space="preserve"> FORMTEXT </w:instrText>
      </w:r>
      <w:r w:rsidR="003C660A" w:rsidRPr="001A7E8F">
        <w:rPr>
          <w:rFonts w:ascii="Chivo Light" w:hAnsi="Chivo Light" w:cs="Chivo Light"/>
        </w:rPr>
      </w:r>
      <w:r w:rsidR="003C660A" w:rsidRPr="001A7E8F">
        <w:rPr>
          <w:rFonts w:ascii="Chivo Light" w:hAnsi="Chivo Light" w:cs="Chivo Light"/>
        </w:rPr>
        <w:fldChar w:fldCharType="separate"/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  <w:noProof/>
        </w:rPr>
        <w:t> </w:t>
      </w:r>
      <w:r w:rsidR="003C660A" w:rsidRPr="001A7E8F">
        <w:rPr>
          <w:rFonts w:ascii="Chivo Light" w:hAnsi="Chivo Light" w:cs="Chivo Light"/>
        </w:rPr>
        <w:fldChar w:fldCharType="end"/>
      </w:r>
      <w:bookmarkEnd w:id="11"/>
    </w:p>
    <w:p w14:paraId="4A5FECF4" w14:textId="77777777" w:rsidR="0042325D" w:rsidRPr="001A7E8F" w:rsidRDefault="0042325D" w:rsidP="00361469">
      <w:pPr>
        <w:rPr>
          <w:rFonts w:ascii="Chivo Light" w:hAnsi="Chivo Light" w:cs="Chivo Light"/>
        </w:rPr>
      </w:pPr>
    </w:p>
    <w:p w14:paraId="5D122880" w14:textId="77777777" w:rsidR="00BB4988" w:rsidRPr="001A7E8F" w:rsidRDefault="00BB4988" w:rsidP="00361469">
      <w:pPr>
        <w:rPr>
          <w:rFonts w:ascii="Chivo Light" w:hAnsi="Chivo Light" w:cs="Chivo Light"/>
        </w:rPr>
      </w:pPr>
    </w:p>
    <w:p w14:paraId="1CA8AADE" w14:textId="77777777" w:rsidR="00BB4988" w:rsidRPr="001A7E8F" w:rsidRDefault="00BB4988" w:rsidP="00BB4988">
      <w:pPr>
        <w:rPr>
          <w:rFonts w:ascii="Chivo Light" w:hAnsi="Chivo Light" w:cs="Chivo Light"/>
          <w:u w:val="single"/>
        </w:rPr>
      </w:pPr>
      <w:r w:rsidRPr="001A7E8F">
        <w:rPr>
          <w:rFonts w:ascii="Chivo Light" w:hAnsi="Chivo Light" w:cs="Chivo Light"/>
          <w:u w:val="single"/>
        </w:rPr>
        <w:t>Beilagen:</w:t>
      </w:r>
    </w:p>
    <w:p w14:paraId="0DAFBD80" w14:textId="77777777" w:rsidR="00BB4988" w:rsidRPr="001A7E8F" w:rsidRDefault="007B1A9E" w:rsidP="00BB4988">
      <w:pPr>
        <w:pStyle w:val="Listenabsatz"/>
        <w:numPr>
          <w:ilvl w:val="0"/>
          <w:numId w:val="8"/>
        </w:numPr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 xml:space="preserve">Gültige </w:t>
      </w:r>
      <w:r w:rsidR="00BB4988" w:rsidRPr="001A7E8F">
        <w:rPr>
          <w:rFonts w:ascii="Chivo Light" w:hAnsi="Chivo Light" w:cs="Chivo Light"/>
        </w:rPr>
        <w:t xml:space="preserve">Aktiv-Card </w:t>
      </w:r>
    </w:p>
    <w:p w14:paraId="2A05897B" w14:textId="77777777" w:rsidR="00BB4988" w:rsidRPr="001A7E8F" w:rsidRDefault="00BB4988" w:rsidP="00BB4988">
      <w:pPr>
        <w:pStyle w:val="Listenabsatz"/>
        <w:numPr>
          <w:ilvl w:val="0"/>
          <w:numId w:val="8"/>
        </w:numPr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>Schikurs- bzw. Schullandwochenbestätigung der Schule</w:t>
      </w:r>
    </w:p>
    <w:p w14:paraId="3177ED14" w14:textId="77777777" w:rsidR="00BB4988" w:rsidRPr="001A7E8F" w:rsidRDefault="00BB4988" w:rsidP="00BB4988">
      <w:pPr>
        <w:rPr>
          <w:rFonts w:ascii="Chivo Light" w:hAnsi="Chivo Light" w:cs="Chivo Light"/>
        </w:rPr>
      </w:pPr>
    </w:p>
    <w:p w14:paraId="7EF3FE6D" w14:textId="77777777" w:rsidR="007B1A9E" w:rsidRPr="001A7E8F" w:rsidRDefault="007B1A9E" w:rsidP="00361469">
      <w:pPr>
        <w:rPr>
          <w:rFonts w:ascii="Chivo Light" w:hAnsi="Chivo Light" w:cs="Chivo Light"/>
        </w:rPr>
      </w:pPr>
    </w:p>
    <w:p w14:paraId="7174876B" w14:textId="77777777" w:rsidR="00AB15B9" w:rsidRDefault="00BB4988" w:rsidP="00361469">
      <w:pPr>
        <w:rPr>
          <w:rFonts w:ascii="Chivo Light" w:hAnsi="Chivo Light" w:cs="Chivo Light"/>
        </w:rPr>
      </w:pPr>
      <w:r w:rsidRPr="001A7E8F">
        <w:rPr>
          <w:rFonts w:ascii="Chivo Light" w:hAnsi="Chivo Light" w:cs="Chivo Light"/>
        </w:rPr>
        <w:t>Es besteht kein Rechtsanspruch auf die Beihilfe für den Schüler</w:t>
      </w:r>
      <w:r w:rsidR="007B1A9E" w:rsidRPr="001A7E8F">
        <w:rPr>
          <w:rFonts w:ascii="Chivo Light" w:hAnsi="Chivo Light" w:cs="Chivo Light"/>
        </w:rPr>
        <w:t>:innen</w:t>
      </w:r>
      <w:r w:rsidRPr="001A7E8F">
        <w:rPr>
          <w:rFonts w:ascii="Chivo Light" w:hAnsi="Chivo Light" w:cs="Chivo Light"/>
        </w:rPr>
        <w:t>schikurs bzw. die Schullandwoche. Dies wird nur nach Maßgabe der vorhandenen Mittel gewährt.</w:t>
      </w:r>
    </w:p>
    <w:p w14:paraId="02377082" w14:textId="77777777" w:rsidR="002C5A97" w:rsidRDefault="002C5A97" w:rsidP="00361469">
      <w:pPr>
        <w:rPr>
          <w:rFonts w:ascii="Chivo Light" w:hAnsi="Chivo Light" w:cs="Chivo Light"/>
        </w:rPr>
      </w:pPr>
    </w:p>
    <w:p w14:paraId="264A0010" w14:textId="0A32D52E" w:rsidR="002C5A97" w:rsidRPr="002C5A97" w:rsidRDefault="002C5A97" w:rsidP="002C5A97">
      <w:pPr>
        <w:rPr>
          <w:rFonts w:ascii="Chivo Light" w:hAnsi="Chivo Light" w:cs="Chivo Light"/>
          <w:sz w:val="18"/>
          <w:szCs w:val="18"/>
        </w:rPr>
      </w:pPr>
      <w:r w:rsidRPr="002C5A97">
        <w:rPr>
          <w:rFonts w:ascii="Chivo Light" w:hAnsi="Chivo Light" w:cs="Chivo Light"/>
          <w:sz w:val="18"/>
          <w:szCs w:val="18"/>
        </w:rPr>
        <w:t>Datenschutzerklärung:</w:t>
      </w:r>
    </w:p>
    <w:p w14:paraId="158E9785" w14:textId="75C9D36B" w:rsidR="00BB4988" w:rsidRPr="002C5A97" w:rsidRDefault="002C5A97" w:rsidP="001C73D1">
      <w:pPr>
        <w:jc w:val="both"/>
        <w:rPr>
          <w:rFonts w:ascii="Chivo Light" w:hAnsi="Chivo Light" w:cs="Chivo Light"/>
          <w:sz w:val="18"/>
          <w:szCs w:val="18"/>
        </w:rPr>
      </w:pPr>
      <w:r w:rsidRPr="00730C57">
        <w:rPr>
          <w:noProof/>
        </w:rPr>
        <w:drawing>
          <wp:anchor distT="0" distB="0" distL="114300" distR="114300" simplePos="0" relativeHeight="251659264" behindDoc="0" locked="0" layoutInCell="1" allowOverlap="1" wp14:anchorId="1A578137" wp14:editId="5AC09998">
            <wp:simplePos x="0" y="0"/>
            <wp:positionH relativeFrom="margin">
              <wp:align>right</wp:align>
            </wp:positionH>
            <wp:positionV relativeFrom="paragraph">
              <wp:posOffset>628015</wp:posOffset>
            </wp:positionV>
            <wp:extent cx="771525" cy="788279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88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5A97">
        <w:rPr>
          <w:rFonts w:ascii="Chivo Light" w:hAnsi="Chivo Light" w:cs="Chivo Light"/>
          <w:sz w:val="18"/>
          <w:szCs w:val="18"/>
        </w:rPr>
        <w:t xml:space="preserve">Mit der Unterfertigung dieses Formulars stimme ich zu, dass die von mir in diesem Formular bekannt gegebenen persönlichen Daten von der Stadtgemeinde Kapfenberg, 8605 Kapfenberg, Koloman-Wallisch-Platz 1, im Rahmen ihrer sich aus diesem Formular ergebenden Geschäftstätigkeit verwendet werden dürfen. Die Einwilligungserklärung kann jederzeit bei der Stadtgemeinde Kapfenberg, 8605 Kapfenberg, Koloman-Wallisch-Platz 1, oder per E-Mail an </w:t>
      </w:r>
      <w:r w:rsidRPr="00D61DD7">
        <w:rPr>
          <w:rFonts w:ascii="Chivo Light" w:hAnsi="Chivo Light" w:cs="Chivo Light"/>
          <w:sz w:val="18"/>
          <w:szCs w:val="18"/>
          <w:u w:val="single"/>
        </w:rPr>
        <w:t>gde@kapfenberg.gv.at</w:t>
      </w:r>
      <w:r w:rsidRPr="002C5A97">
        <w:rPr>
          <w:rFonts w:ascii="Chivo Light" w:hAnsi="Chivo Light" w:cs="Chivo Light"/>
          <w:sz w:val="18"/>
          <w:szCs w:val="18"/>
        </w:rPr>
        <w:t xml:space="preserve"> widerrufen werden. Weitere Informationen zum Datenschutz sind auf </w:t>
      </w:r>
      <w:r w:rsidRPr="00D61DD7">
        <w:rPr>
          <w:rFonts w:ascii="Chivo Light" w:hAnsi="Chivo Light" w:cs="Chivo Light"/>
          <w:sz w:val="18"/>
          <w:szCs w:val="18"/>
          <w:u w:val="single"/>
        </w:rPr>
        <w:t>www.kapfenberg.gv.at/datenschutz</w:t>
      </w:r>
      <w:r w:rsidRPr="002C5A97">
        <w:rPr>
          <w:rFonts w:ascii="Chivo Light" w:hAnsi="Chivo Light" w:cs="Chivo Light"/>
          <w:sz w:val="18"/>
          <w:szCs w:val="18"/>
        </w:rPr>
        <w:t xml:space="preserve"> zu finden.</w:t>
      </w:r>
    </w:p>
    <w:sectPr w:rsidR="00BB4988" w:rsidRPr="002C5A97" w:rsidSect="001A7E8F">
      <w:headerReference w:type="default" r:id="rId9"/>
      <w:footerReference w:type="default" r:id="rId10"/>
      <w:pgSz w:w="11906" w:h="16838"/>
      <w:pgMar w:top="1417" w:right="991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CE986" w14:textId="77777777" w:rsidR="00822191" w:rsidRDefault="00822191" w:rsidP="002C7577">
      <w:r>
        <w:separator/>
      </w:r>
    </w:p>
  </w:endnote>
  <w:endnote w:type="continuationSeparator" w:id="0">
    <w:p w14:paraId="688FEBD8" w14:textId="77777777" w:rsidR="00822191" w:rsidRDefault="00822191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504FF" w14:textId="0A1E04E0" w:rsidR="006E6AD5" w:rsidRPr="003E4F30" w:rsidRDefault="006E6AD5">
    <w:pPr>
      <w:pStyle w:val="Fuzeile"/>
      <w:rPr>
        <w:rFonts w:ascii="Chivo Light" w:hAnsi="Chivo Light" w:cs="Chivo Light"/>
        <w:sz w:val="14"/>
        <w:szCs w:val="14"/>
        <w:lang w:val="de-DE"/>
      </w:rPr>
    </w:pPr>
    <w:r w:rsidRPr="003E4F30">
      <w:rPr>
        <w:rFonts w:ascii="Chivo Light" w:hAnsi="Chivo Light" w:cs="Chivo Light"/>
        <w:sz w:val="14"/>
        <w:szCs w:val="14"/>
        <w:lang w:val="de-DE"/>
      </w:rPr>
      <w:t xml:space="preserve">Formularversion: </w:t>
    </w:r>
    <w:r w:rsidR="002C5A97">
      <w:rPr>
        <w:rFonts w:ascii="Chivo Light" w:hAnsi="Chivo Light" w:cs="Chivo Light"/>
        <w:sz w:val="14"/>
        <w:szCs w:val="14"/>
        <w:lang w:val="de-DE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8BF87" w14:textId="77777777" w:rsidR="00822191" w:rsidRDefault="00822191" w:rsidP="002C7577">
      <w:r>
        <w:separator/>
      </w:r>
    </w:p>
  </w:footnote>
  <w:footnote w:type="continuationSeparator" w:id="0">
    <w:p w14:paraId="0C8AFC6C" w14:textId="77777777" w:rsidR="00822191" w:rsidRDefault="00822191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CBB68" w14:textId="77777777" w:rsidR="00FE4625" w:rsidRPr="001A7E8F" w:rsidRDefault="001A7E8F" w:rsidP="00FE4625">
    <w:pPr>
      <w:tabs>
        <w:tab w:val="center" w:pos="4536"/>
        <w:tab w:val="right" w:pos="9072"/>
      </w:tabs>
      <w:rPr>
        <w:rFonts w:ascii="Chivo" w:hAnsi="Chivo" w:cs="Chivo"/>
        <w:sz w:val="20"/>
        <w:szCs w:val="20"/>
        <w:lang w:val="de-DE" w:eastAsia="de-DE"/>
      </w:rPr>
    </w:pPr>
    <w:r w:rsidRPr="00730C57">
      <w:rPr>
        <w:noProof/>
      </w:rPr>
      <w:drawing>
        <wp:anchor distT="0" distB="0" distL="114300" distR="114300" simplePos="0" relativeHeight="251659264" behindDoc="0" locked="0" layoutInCell="1" allowOverlap="1" wp14:anchorId="3C38926F" wp14:editId="61568E7B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2609850" cy="581025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hivo" w:hAnsi="Chivo" w:cs="Chivo"/>
        <w:sz w:val="20"/>
        <w:szCs w:val="20"/>
        <w:lang w:val="de-DE" w:eastAsia="de-DE"/>
      </w:rPr>
      <w:tab/>
      <w:t xml:space="preserve">                                                                                                          </w:t>
    </w:r>
    <w:r w:rsidR="00FE4625" w:rsidRPr="001A7E8F">
      <w:rPr>
        <w:rFonts w:ascii="Chivo" w:hAnsi="Chivo" w:cs="Chivo"/>
        <w:sz w:val="20"/>
        <w:szCs w:val="20"/>
        <w:lang w:val="de-DE" w:eastAsia="de-DE"/>
      </w:rPr>
      <w:t>Stadtgemeinde Kapfenberg</w:t>
    </w:r>
  </w:p>
  <w:p w14:paraId="633E7D30" w14:textId="77777777" w:rsidR="00FE4625" w:rsidRPr="001A7E8F" w:rsidRDefault="001A7E8F" w:rsidP="00FE4625">
    <w:pPr>
      <w:tabs>
        <w:tab w:val="center" w:pos="4536"/>
        <w:tab w:val="right" w:pos="9072"/>
      </w:tabs>
      <w:rPr>
        <w:rFonts w:ascii="Chivo" w:hAnsi="Chivo" w:cs="Chivo"/>
        <w:sz w:val="20"/>
        <w:szCs w:val="20"/>
        <w:lang w:val="de-DE" w:eastAsia="de-DE"/>
      </w:rPr>
    </w:pPr>
    <w:r>
      <w:rPr>
        <w:rFonts w:ascii="Chivo" w:hAnsi="Chivo" w:cs="Chivo"/>
        <w:sz w:val="20"/>
        <w:szCs w:val="20"/>
        <w:lang w:val="de-DE" w:eastAsia="de-DE"/>
      </w:rPr>
      <w:tab/>
    </w:r>
    <w:r>
      <w:rPr>
        <w:rFonts w:ascii="Chivo" w:hAnsi="Chivo" w:cs="Chivo"/>
        <w:sz w:val="20"/>
        <w:szCs w:val="20"/>
        <w:lang w:val="de-DE" w:eastAsia="de-DE"/>
      </w:rPr>
      <w:tab/>
    </w:r>
    <w:r w:rsidR="00FE4625" w:rsidRPr="001A7E8F">
      <w:rPr>
        <w:rFonts w:ascii="Chivo" w:hAnsi="Chivo" w:cs="Chivo"/>
        <w:sz w:val="20"/>
        <w:szCs w:val="20"/>
        <w:lang w:val="de-DE" w:eastAsia="de-DE"/>
      </w:rPr>
      <w:t>Abteilung Schule, Jugend und Kultur</w:t>
    </w:r>
  </w:p>
  <w:p w14:paraId="6F5596AB" w14:textId="77777777" w:rsidR="00FE4625" w:rsidRPr="001A7E8F" w:rsidRDefault="001A7E8F" w:rsidP="00FE4625">
    <w:pPr>
      <w:tabs>
        <w:tab w:val="center" w:pos="4536"/>
        <w:tab w:val="right" w:pos="9072"/>
      </w:tabs>
      <w:rPr>
        <w:rFonts w:ascii="Chivo" w:hAnsi="Chivo" w:cs="Chivo"/>
        <w:sz w:val="20"/>
        <w:szCs w:val="20"/>
        <w:lang w:val="de-DE" w:eastAsia="de-DE"/>
      </w:rPr>
    </w:pPr>
    <w:r>
      <w:rPr>
        <w:rFonts w:ascii="Chivo" w:hAnsi="Chivo" w:cs="Chivo"/>
        <w:sz w:val="20"/>
        <w:szCs w:val="20"/>
        <w:lang w:val="de-DE" w:eastAsia="de-DE"/>
      </w:rPr>
      <w:tab/>
      <w:t xml:space="preserve">                                                                                                     </w:t>
    </w:r>
    <w:r w:rsidR="00A975E8" w:rsidRPr="001A7E8F">
      <w:rPr>
        <w:rFonts w:ascii="Chivo" w:hAnsi="Chivo" w:cs="Chivo"/>
        <w:sz w:val="20"/>
        <w:szCs w:val="20"/>
        <w:lang w:val="de-DE" w:eastAsia="de-DE"/>
      </w:rPr>
      <w:t>Koloman-Wallisch-Platz 1</w:t>
    </w:r>
  </w:p>
  <w:p w14:paraId="4181FE1B" w14:textId="77777777" w:rsidR="00FE4625" w:rsidRPr="001A7E8F" w:rsidRDefault="001A7E8F" w:rsidP="00FE4625">
    <w:pPr>
      <w:tabs>
        <w:tab w:val="center" w:pos="4536"/>
        <w:tab w:val="right" w:pos="9072"/>
      </w:tabs>
      <w:rPr>
        <w:rFonts w:ascii="Chivo" w:hAnsi="Chivo" w:cs="Chivo"/>
        <w:sz w:val="20"/>
        <w:szCs w:val="20"/>
        <w:lang w:val="de-DE" w:eastAsia="de-DE"/>
      </w:rPr>
    </w:pPr>
    <w:r>
      <w:rPr>
        <w:rFonts w:ascii="Chivo" w:hAnsi="Chivo" w:cs="Chivo"/>
        <w:sz w:val="20"/>
        <w:szCs w:val="20"/>
        <w:lang w:val="de-DE" w:eastAsia="de-DE"/>
      </w:rPr>
      <w:tab/>
      <w:t xml:space="preserve">                                                                                    </w:t>
    </w:r>
    <w:r w:rsidR="00FE4625" w:rsidRPr="001A7E8F">
      <w:rPr>
        <w:rFonts w:ascii="Chivo" w:hAnsi="Chivo" w:cs="Chivo"/>
        <w:sz w:val="20"/>
        <w:szCs w:val="20"/>
        <w:lang w:val="de-DE" w:eastAsia="de-DE"/>
      </w:rPr>
      <w:t>8605 Kapfenberg</w:t>
    </w:r>
  </w:p>
  <w:p w14:paraId="32FE1F83" w14:textId="77777777" w:rsidR="00FE4625" w:rsidRPr="001A7E8F" w:rsidRDefault="001A7E8F" w:rsidP="00FE4625">
    <w:pPr>
      <w:tabs>
        <w:tab w:val="center" w:pos="4536"/>
        <w:tab w:val="right" w:pos="9072"/>
      </w:tabs>
      <w:rPr>
        <w:rFonts w:ascii="Chivo" w:hAnsi="Chivo" w:cs="Chivo"/>
        <w:sz w:val="20"/>
        <w:szCs w:val="20"/>
        <w:lang w:val="de-DE" w:eastAsia="de-DE"/>
      </w:rPr>
    </w:pPr>
    <w:r>
      <w:rPr>
        <w:rFonts w:ascii="Chivo" w:hAnsi="Chivo" w:cs="Chivo"/>
        <w:sz w:val="20"/>
        <w:szCs w:val="20"/>
        <w:lang w:val="de-DE" w:eastAsia="de-DE"/>
      </w:rPr>
      <w:tab/>
      <w:t xml:space="preserve">                                                                                                                      </w:t>
    </w:r>
    <w:r w:rsidR="00FE4625" w:rsidRPr="001A7E8F">
      <w:rPr>
        <w:rFonts w:ascii="Chivo" w:hAnsi="Chivo" w:cs="Chivo"/>
        <w:sz w:val="20"/>
        <w:szCs w:val="20"/>
        <w:lang w:val="de-DE" w:eastAsia="de-DE"/>
      </w:rPr>
      <w:t>Tel. Nr.: +43 (03862) 22 5 01-1604</w:t>
    </w:r>
  </w:p>
  <w:p w14:paraId="5A0BA5ED" w14:textId="77777777" w:rsidR="002C7577" w:rsidRPr="001A7E8F" w:rsidRDefault="001A7E8F" w:rsidP="001A7E8F">
    <w:pPr>
      <w:tabs>
        <w:tab w:val="center" w:pos="4536"/>
        <w:tab w:val="right" w:pos="9072"/>
      </w:tabs>
      <w:rPr>
        <w:rFonts w:ascii="Chivo" w:hAnsi="Chivo" w:cs="Chivo"/>
        <w:lang w:val="de-DE" w:eastAsia="de-DE"/>
      </w:rPr>
    </w:pPr>
    <w:r>
      <w:rPr>
        <w:rFonts w:ascii="Chivo" w:hAnsi="Chivo" w:cs="Chivo"/>
        <w:sz w:val="20"/>
        <w:szCs w:val="20"/>
        <w:lang w:val="de-DE" w:eastAsia="de-DE"/>
      </w:rPr>
      <w:tab/>
      <w:t xml:space="preserve">                                                                                                                           </w:t>
    </w:r>
    <w:r w:rsidR="00FE4625" w:rsidRPr="001A7E8F">
      <w:rPr>
        <w:rFonts w:ascii="Chivo" w:hAnsi="Chivo" w:cs="Chivo"/>
        <w:sz w:val="20"/>
        <w:szCs w:val="20"/>
        <w:lang w:val="de-DE" w:eastAsia="de-DE"/>
      </w:rPr>
      <w:t xml:space="preserve">E-Mail: </w:t>
    </w:r>
    <w:hyperlink r:id="rId3" w:history="1">
      <w:r w:rsidR="00FE4625" w:rsidRPr="001A7E8F">
        <w:rPr>
          <w:rStyle w:val="Hyperlink"/>
          <w:rFonts w:ascii="Chivo" w:hAnsi="Chivo" w:cs="Chivo"/>
          <w:sz w:val="20"/>
          <w:szCs w:val="20"/>
          <w:lang w:val="de-DE" w:eastAsia="de-DE"/>
        </w:rPr>
        <w:t>manuela.mali@kapfenberg.gv.at</w:t>
      </w:r>
    </w:hyperlink>
    <w:r w:rsidR="00FE4625" w:rsidRPr="001A7E8F">
      <w:rPr>
        <w:rFonts w:ascii="Chivo" w:hAnsi="Chivo" w:cs="Chivo"/>
        <w:sz w:val="20"/>
        <w:szCs w:val="20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024597"/>
    <w:multiLevelType w:val="hybridMultilevel"/>
    <w:tmpl w:val="D3645CCC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573497">
    <w:abstractNumId w:val="4"/>
  </w:num>
  <w:num w:numId="2" w16cid:durableId="689067910">
    <w:abstractNumId w:val="2"/>
  </w:num>
  <w:num w:numId="3" w16cid:durableId="884948672">
    <w:abstractNumId w:val="3"/>
  </w:num>
  <w:num w:numId="4" w16cid:durableId="1271936462">
    <w:abstractNumId w:val="1"/>
  </w:num>
  <w:num w:numId="5" w16cid:durableId="2135518447">
    <w:abstractNumId w:val="0"/>
  </w:num>
  <w:num w:numId="6" w16cid:durableId="1334837598">
    <w:abstractNumId w:val="5"/>
  </w:num>
  <w:num w:numId="7" w16cid:durableId="1272473629">
    <w:abstractNumId w:val="7"/>
  </w:num>
  <w:num w:numId="8" w16cid:durableId="2898240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91"/>
    <w:rsid w:val="00005117"/>
    <w:rsid w:val="00015116"/>
    <w:rsid w:val="0003430C"/>
    <w:rsid w:val="00061F4C"/>
    <w:rsid w:val="00064733"/>
    <w:rsid w:val="00065F4A"/>
    <w:rsid w:val="000662FB"/>
    <w:rsid w:val="000A2E26"/>
    <w:rsid w:val="000B1521"/>
    <w:rsid w:val="000D0A72"/>
    <w:rsid w:val="000F4D61"/>
    <w:rsid w:val="00114BF5"/>
    <w:rsid w:val="00115747"/>
    <w:rsid w:val="00150452"/>
    <w:rsid w:val="001646A8"/>
    <w:rsid w:val="00167E60"/>
    <w:rsid w:val="00173FD4"/>
    <w:rsid w:val="001746E3"/>
    <w:rsid w:val="001847F7"/>
    <w:rsid w:val="001A2A41"/>
    <w:rsid w:val="001A7E8F"/>
    <w:rsid w:val="001B3D68"/>
    <w:rsid w:val="001C73D1"/>
    <w:rsid w:val="001D3CF8"/>
    <w:rsid w:val="001D495B"/>
    <w:rsid w:val="001E6105"/>
    <w:rsid w:val="001E78EF"/>
    <w:rsid w:val="002020EB"/>
    <w:rsid w:val="002212F2"/>
    <w:rsid w:val="002268F0"/>
    <w:rsid w:val="00242B7B"/>
    <w:rsid w:val="002807A3"/>
    <w:rsid w:val="002C5A97"/>
    <w:rsid w:val="002C7577"/>
    <w:rsid w:val="002F0ACE"/>
    <w:rsid w:val="003042CA"/>
    <w:rsid w:val="00304A21"/>
    <w:rsid w:val="0032046E"/>
    <w:rsid w:val="0032136E"/>
    <w:rsid w:val="00324070"/>
    <w:rsid w:val="00361469"/>
    <w:rsid w:val="00374C56"/>
    <w:rsid w:val="003767DB"/>
    <w:rsid w:val="00380F91"/>
    <w:rsid w:val="00384540"/>
    <w:rsid w:val="0038776F"/>
    <w:rsid w:val="00392EC3"/>
    <w:rsid w:val="00397437"/>
    <w:rsid w:val="003B0F68"/>
    <w:rsid w:val="003B1749"/>
    <w:rsid w:val="003C660A"/>
    <w:rsid w:val="003E0BE0"/>
    <w:rsid w:val="003E4F30"/>
    <w:rsid w:val="004033B3"/>
    <w:rsid w:val="0042325D"/>
    <w:rsid w:val="00443F5C"/>
    <w:rsid w:val="004626D5"/>
    <w:rsid w:val="00475A34"/>
    <w:rsid w:val="00487100"/>
    <w:rsid w:val="0048762A"/>
    <w:rsid w:val="004B172D"/>
    <w:rsid w:val="004D3213"/>
    <w:rsid w:val="004E1CEB"/>
    <w:rsid w:val="004E2B75"/>
    <w:rsid w:val="00520110"/>
    <w:rsid w:val="0053396E"/>
    <w:rsid w:val="00553E17"/>
    <w:rsid w:val="005623A8"/>
    <w:rsid w:val="005834F8"/>
    <w:rsid w:val="005A4A92"/>
    <w:rsid w:val="005B0C5C"/>
    <w:rsid w:val="005D3BAB"/>
    <w:rsid w:val="005E466C"/>
    <w:rsid w:val="0060440D"/>
    <w:rsid w:val="00616BF5"/>
    <w:rsid w:val="00637968"/>
    <w:rsid w:val="0064170C"/>
    <w:rsid w:val="0066776B"/>
    <w:rsid w:val="0067248B"/>
    <w:rsid w:val="006739D9"/>
    <w:rsid w:val="006B7ADB"/>
    <w:rsid w:val="006E6AD5"/>
    <w:rsid w:val="006F5576"/>
    <w:rsid w:val="00735317"/>
    <w:rsid w:val="00740DEF"/>
    <w:rsid w:val="00764302"/>
    <w:rsid w:val="00777C6A"/>
    <w:rsid w:val="007A1453"/>
    <w:rsid w:val="007B1A9E"/>
    <w:rsid w:val="007B66FE"/>
    <w:rsid w:val="007C5169"/>
    <w:rsid w:val="007E6921"/>
    <w:rsid w:val="00817202"/>
    <w:rsid w:val="0082009E"/>
    <w:rsid w:val="00822191"/>
    <w:rsid w:val="008606B8"/>
    <w:rsid w:val="00865DF3"/>
    <w:rsid w:val="00880654"/>
    <w:rsid w:val="00883E04"/>
    <w:rsid w:val="00891B0A"/>
    <w:rsid w:val="008C4C6F"/>
    <w:rsid w:val="00902ADB"/>
    <w:rsid w:val="00913AE4"/>
    <w:rsid w:val="00915FCF"/>
    <w:rsid w:val="009266FF"/>
    <w:rsid w:val="00933BF9"/>
    <w:rsid w:val="00971AFF"/>
    <w:rsid w:val="009A28DD"/>
    <w:rsid w:val="009D2B7D"/>
    <w:rsid w:val="009E4CBA"/>
    <w:rsid w:val="009F4776"/>
    <w:rsid w:val="009F5D8E"/>
    <w:rsid w:val="00A04232"/>
    <w:rsid w:val="00A36B88"/>
    <w:rsid w:val="00A65A14"/>
    <w:rsid w:val="00A975E8"/>
    <w:rsid w:val="00AB15B9"/>
    <w:rsid w:val="00AE6782"/>
    <w:rsid w:val="00B17D1A"/>
    <w:rsid w:val="00B61B5B"/>
    <w:rsid w:val="00B72009"/>
    <w:rsid w:val="00B77F18"/>
    <w:rsid w:val="00B82D81"/>
    <w:rsid w:val="00B9519D"/>
    <w:rsid w:val="00BB4988"/>
    <w:rsid w:val="00BF5EEF"/>
    <w:rsid w:val="00C0197B"/>
    <w:rsid w:val="00C64611"/>
    <w:rsid w:val="00C72CAF"/>
    <w:rsid w:val="00C77C48"/>
    <w:rsid w:val="00C84C2F"/>
    <w:rsid w:val="00C97234"/>
    <w:rsid w:val="00CC7D4F"/>
    <w:rsid w:val="00CD5BF7"/>
    <w:rsid w:val="00CF0E74"/>
    <w:rsid w:val="00D16AE2"/>
    <w:rsid w:val="00D46FBC"/>
    <w:rsid w:val="00D61DD7"/>
    <w:rsid w:val="00D6412B"/>
    <w:rsid w:val="00D85B3A"/>
    <w:rsid w:val="00E45E20"/>
    <w:rsid w:val="00E67A21"/>
    <w:rsid w:val="00EB2874"/>
    <w:rsid w:val="00EB3DA3"/>
    <w:rsid w:val="00EE210C"/>
    <w:rsid w:val="00EE49C3"/>
    <w:rsid w:val="00EF24EF"/>
    <w:rsid w:val="00F221AC"/>
    <w:rsid w:val="00F40761"/>
    <w:rsid w:val="00F53365"/>
    <w:rsid w:val="00F73CCB"/>
    <w:rsid w:val="00F8170A"/>
    <w:rsid w:val="00F834AF"/>
    <w:rsid w:val="00F940D8"/>
    <w:rsid w:val="00F95E24"/>
    <w:rsid w:val="00F97702"/>
    <w:rsid w:val="00FB0C56"/>
    <w:rsid w:val="00FE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FAECFB6"/>
  <w15:docId w15:val="{F03E35DB-6102-46A3-9C9E-B1EF72AE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4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7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nuela.mali@kapfenberg.gv.at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lgem\Formulare\1600_Schule_Jugend_und_Kultur\Ansuchen%20um%20Beihilfe%20f&#252;r%20Sch&#252;lerschikurs%20bzw.%20Schullandwoche%20Formula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Ansuchen um Beihilfe für Schülerschikurs bzw. Schullandwoche Formular.dotx</Template>
  <TotalTime>0</TotalTime>
  <Pages>1</Pages>
  <Words>197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1437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Administrator Stadtgemeinde Kapfenberg</dc:creator>
  <cp:lastModifiedBy>Mali Manuela</cp:lastModifiedBy>
  <cp:revision>6</cp:revision>
  <cp:lastPrinted>2014-04-29T12:31:00Z</cp:lastPrinted>
  <dcterms:created xsi:type="dcterms:W3CDTF">2024-06-13T14:02:00Z</dcterms:created>
  <dcterms:modified xsi:type="dcterms:W3CDTF">2026-09-07T07:56:00Z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-195170849</vt:i4>
  </property>
  <property fmtid="{D5CDD505-2E9C-101B-9397-08002B2CF9AE}" pid="3" name="_EmailSubject">
    <vt:lpwstr>RS USt Schlüssel ab 1.1.2013.doc</vt:lpwstr>
  </property>
  <property fmtid="{D5CDD505-2E9C-101B-9397-08002B2CF9AE}" pid="4" name="_AuthorEmail">
    <vt:lpwstr>Wilfried.Wagner@kapfenberg.at</vt:lpwstr>
  </property>
  <property fmtid="{D5CDD505-2E9C-101B-9397-08002B2CF9AE}" pid="5" name="_AuthorEmailDisplayName">
    <vt:lpwstr>Wagner Wilfried, Mag.</vt:lpwstr>
  </property>
  <property fmtid="{D5CDD505-2E9C-101B-9397-08002B2CF9AE}" pid="6" name="_PreviousAdHocReviewCycleID">
    <vt:i4>1881443054</vt:i4>
  </property>
  <property fmtid="{D5CDD505-2E9C-101B-9397-08002B2CF9AE}" pid="7" name="_ReviewingToolsShownOnce">
    <vt:lpwstr/>
  </property>
</Properties>
</file>