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337" w:rsidRPr="00783BD2" w:rsidRDefault="00252337" w:rsidP="00F06B28">
      <w:pPr>
        <w:rPr>
          <w:rFonts w:ascii="Chivo Light" w:hAnsi="Chivo Light" w:cs="Chivo Light"/>
          <w:sz w:val="20"/>
          <w:szCs w:val="20"/>
        </w:rPr>
      </w:pPr>
    </w:p>
    <w:p w:rsidR="00252337" w:rsidRPr="00783BD2" w:rsidRDefault="00252337" w:rsidP="00252337">
      <w:pPr>
        <w:jc w:val="center"/>
        <w:rPr>
          <w:rFonts w:ascii="Chivo SemiBold" w:hAnsi="Chivo SemiBold" w:cs="Chivo SemiBold"/>
          <w:i/>
          <w:sz w:val="44"/>
          <w:szCs w:val="44"/>
        </w:rPr>
      </w:pPr>
      <w:r w:rsidRPr="00783BD2">
        <w:rPr>
          <w:rFonts w:ascii="Chivo SemiBold" w:hAnsi="Chivo SemiBold" w:cs="Chivo SemiBold"/>
          <w:i/>
          <w:sz w:val="44"/>
          <w:szCs w:val="44"/>
        </w:rPr>
        <w:t>B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E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W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E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R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B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U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N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G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S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F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O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R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M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U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L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A</w:t>
      </w:r>
      <w:r w:rsidR="005A36EA" w:rsidRPr="00783BD2">
        <w:rPr>
          <w:rFonts w:ascii="Chivo SemiBold" w:hAnsi="Chivo SemiBold" w:cs="Chivo SemiBold"/>
          <w:i/>
          <w:sz w:val="44"/>
          <w:szCs w:val="44"/>
        </w:rPr>
        <w:t xml:space="preserve"> </w:t>
      </w:r>
      <w:r w:rsidRPr="00783BD2">
        <w:rPr>
          <w:rFonts w:ascii="Chivo SemiBold" w:hAnsi="Chivo SemiBold" w:cs="Chivo SemiBold"/>
          <w:i/>
          <w:sz w:val="44"/>
          <w:szCs w:val="44"/>
        </w:rPr>
        <w:t>R</w:t>
      </w:r>
    </w:p>
    <w:p w:rsidR="005D101B" w:rsidRPr="00783BD2" w:rsidRDefault="005D101B" w:rsidP="00F06B28">
      <w:pPr>
        <w:rPr>
          <w:rFonts w:ascii="Chivo Light" w:hAnsi="Chivo Light" w:cs="Chivo Light"/>
          <w:sz w:val="20"/>
          <w:szCs w:val="20"/>
        </w:rPr>
      </w:pPr>
    </w:p>
    <w:tbl>
      <w:tblPr>
        <w:tblW w:w="10620" w:type="dxa"/>
        <w:tblInd w:w="-252" w:type="dxa"/>
        <w:tblBorders>
          <w:top w:val="doub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252337" w:rsidRPr="00783BD2" w:rsidTr="00022F71">
        <w:trPr>
          <w:trHeight w:val="851"/>
        </w:trPr>
        <w:tc>
          <w:tcPr>
            <w:tcW w:w="10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SemiBold" w:hAnsi="Chivo SemiBold" w:cs="Chivo SemiBold"/>
                <w:sz w:val="23"/>
                <w:szCs w:val="23"/>
              </w:rPr>
            </w:pPr>
            <w:r w:rsidRPr="00783BD2">
              <w:rPr>
                <w:rFonts w:ascii="Chivo SemiBold" w:hAnsi="Chivo SemiBold" w:cs="Chivo SemiBold"/>
                <w:sz w:val="23"/>
                <w:szCs w:val="23"/>
              </w:rPr>
              <w:t>Bewerbung als:</w:t>
            </w:r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</w:r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fldChar w:fldCharType="separate"/>
            </w:r>
            <w:bookmarkStart w:id="1" w:name="_GoBack"/>
            <w:r w:rsidR="007468D4" w:rsidRPr="00783BD2">
              <w:rPr>
                <w:rFonts w:ascii="Chivo SemiBold" w:hAnsi="Chivo SemiBold" w:cs="Chivo SemiBold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SemiBold" w:hAnsi="Chivo SemiBold" w:cs="Chivo SemiBold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SemiBold" w:hAnsi="Chivo SemiBold" w:cs="Chivo SemiBold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SemiBold" w:hAnsi="Chivo SemiBold" w:cs="Chivo SemiBold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SemiBold" w:hAnsi="Chivo SemiBold" w:cs="Chivo SemiBold"/>
                <w:noProof/>
                <w:sz w:val="23"/>
                <w:szCs w:val="23"/>
              </w:rPr>
              <w:t> </w:t>
            </w:r>
            <w:bookmarkEnd w:id="1"/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fldChar w:fldCharType="end"/>
            </w:r>
            <w:bookmarkEnd w:id="0"/>
            <w:r w:rsidR="007468D4" w:rsidRPr="00783BD2">
              <w:rPr>
                <w:rFonts w:ascii="Chivo SemiBold" w:hAnsi="Chivo SemiBold" w:cs="Chivo SemiBold"/>
                <w:sz w:val="23"/>
                <w:szCs w:val="23"/>
              </w:rPr>
              <w:t xml:space="preserve"> </w:t>
            </w:r>
          </w:p>
        </w:tc>
      </w:tr>
    </w:tbl>
    <w:p w:rsidR="005A36EA" w:rsidRPr="00783BD2" w:rsidRDefault="005A36EA">
      <w:pPr>
        <w:rPr>
          <w:rFonts w:ascii="Chivo Light" w:hAnsi="Chivo Light" w:cs="Chivo Light"/>
          <w:sz w:val="4"/>
          <w:szCs w:val="4"/>
        </w:rPr>
      </w:pPr>
    </w:p>
    <w:tbl>
      <w:tblPr>
        <w:tblW w:w="10620" w:type="dxa"/>
        <w:tblInd w:w="-252" w:type="dxa"/>
        <w:tblBorders>
          <w:top w:val="double" w:sz="4" w:space="0" w:color="auto"/>
          <w:left w:val="double" w:sz="4" w:space="0" w:color="auto"/>
          <w:bottom w:val="single" w:sz="6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362"/>
        <w:gridCol w:w="5258"/>
      </w:tblGrid>
      <w:tr w:rsidR="00252337" w:rsidRPr="00783BD2" w:rsidTr="00022F71">
        <w:trPr>
          <w:trHeight w:val="680"/>
        </w:trPr>
        <w:tc>
          <w:tcPr>
            <w:tcW w:w="5362" w:type="dxa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Vorname: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2"/>
          </w:p>
        </w:tc>
        <w:tc>
          <w:tcPr>
            <w:tcW w:w="525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Nachname: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3"/>
          </w:p>
        </w:tc>
      </w:tr>
      <w:tr w:rsidR="005A36EA" w:rsidRPr="00783BD2" w:rsidTr="00022F71">
        <w:trPr>
          <w:trHeight w:val="680"/>
        </w:trPr>
        <w:tc>
          <w:tcPr>
            <w:tcW w:w="10620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Straße: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4"/>
          </w:p>
        </w:tc>
      </w:tr>
      <w:tr w:rsidR="005A36EA" w:rsidRPr="00783BD2" w:rsidTr="00022F71">
        <w:trPr>
          <w:trHeight w:val="680"/>
        </w:trPr>
        <w:tc>
          <w:tcPr>
            <w:tcW w:w="10620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PLZ, Ort: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5"/>
          </w:p>
        </w:tc>
      </w:tr>
      <w:tr w:rsidR="00252337" w:rsidRPr="00783BD2" w:rsidTr="00022F71">
        <w:trPr>
          <w:trHeight w:val="680"/>
        </w:trPr>
        <w:tc>
          <w:tcPr>
            <w:tcW w:w="536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Geburtsdatum: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6"/>
          </w:p>
        </w:tc>
        <w:tc>
          <w:tcPr>
            <w:tcW w:w="5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52337" w:rsidRPr="00783BD2" w:rsidRDefault="009A0EED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Staatsbürgerschaft</w:t>
            </w:r>
            <w:r w:rsidR="005A36EA" w:rsidRPr="00783BD2">
              <w:rPr>
                <w:rFonts w:ascii="Chivo Light" w:hAnsi="Chivo Light" w:cs="Chivo Light"/>
                <w:sz w:val="23"/>
                <w:szCs w:val="23"/>
              </w:rPr>
              <w:t>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7"/>
          </w:p>
        </w:tc>
      </w:tr>
      <w:tr w:rsidR="005A36EA" w:rsidRPr="00783BD2" w:rsidTr="00022F71">
        <w:trPr>
          <w:trHeight w:val="680"/>
        </w:trPr>
        <w:tc>
          <w:tcPr>
            <w:tcW w:w="5362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BC6CAB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Familienstand: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8"/>
          </w:p>
        </w:tc>
        <w:tc>
          <w:tcPr>
            <w:tcW w:w="52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BC6CAB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Kinder: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9"/>
          </w:p>
        </w:tc>
      </w:tr>
      <w:tr w:rsidR="005A36EA" w:rsidRPr="00783BD2" w:rsidTr="00022F71">
        <w:trPr>
          <w:trHeight w:val="680"/>
        </w:trPr>
        <w:tc>
          <w:tcPr>
            <w:tcW w:w="5362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BC6CAB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Telefonnummer: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0"/>
          </w:p>
        </w:tc>
        <w:tc>
          <w:tcPr>
            <w:tcW w:w="5258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A36EA" w:rsidRPr="00783BD2" w:rsidRDefault="005A36EA" w:rsidP="00BC6CAB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E-Mail: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1"/>
          </w:p>
        </w:tc>
      </w:tr>
    </w:tbl>
    <w:p w:rsidR="00611F02" w:rsidRPr="00783BD2" w:rsidRDefault="00611F02">
      <w:pPr>
        <w:rPr>
          <w:rFonts w:ascii="Chivo Light" w:hAnsi="Chivo Light" w:cs="Chivo Light"/>
          <w:sz w:val="4"/>
          <w:szCs w:val="4"/>
        </w:rPr>
      </w:pPr>
    </w:p>
    <w:tbl>
      <w:tblPr>
        <w:tblW w:w="1062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252337" w:rsidRPr="00783BD2" w:rsidTr="00022F71">
        <w:trPr>
          <w:trHeight w:val="567"/>
        </w:trPr>
        <w:tc>
          <w:tcPr>
            <w:tcW w:w="10620" w:type="dxa"/>
            <w:shd w:val="clear" w:color="auto" w:fill="auto"/>
            <w:vAlign w:val="center"/>
          </w:tcPr>
          <w:p w:rsidR="005D101B" w:rsidRPr="00783BD2" w:rsidRDefault="005D101B" w:rsidP="00F06B28">
            <w:pPr>
              <w:rPr>
                <w:rFonts w:ascii="Chivo Light" w:hAnsi="Chivo Light" w:cs="Chivo Light"/>
                <w:sz w:val="16"/>
                <w:szCs w:val="16"/>
              </w:rPr>
            </w:pPr>
          </w:p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Schulbildung: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2"/>
          </w:p>
          <w:p w:rsidR="005D101B" w:rsidRPr="00783BD2" w:rsidRDefault="005D101B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</w:p>
          <w:p w:rsidR="009A0EED" w:rsidRPr="00783BD2" w:rsidRDefault="009A0EED" w:rsidP="00F06B28">
            <w:pPr>
              <w:rPr>
                <w:rFonts w:ascii="Chivo Light" w:hAnsi="Chivo Light" w:cs="Chivo Light"/>
              </w:rPr>
            </w:pPr>
          </w:p>
        </w:tc>
      </w:tr>
      <w:tr w:rsidR="00252337" w:rsidRPr="00783BD2" w:rsidTr="00022F71">
        <w:trPr>
          <w:trHeight w:val="680"/>
        </w:trPr>
        <w:tc>
          <w:tcPr>
            <w:tcW w:w="10620" w:type="dxa"/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Erlernter Beruf: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3"/>
          </w:p>
        </w:tc>
      </w:tr>
      <w:tr w:rsidR="00FB56D3" w:rsidRPr="00783BD2" w:rsidTr="00022F71">
        <w:trPr>
          <w:trHeight w:val="680"/>
        </w:trPr>
        <w:tc>
          <w:tcPr>
            <w:tcW w:w="10620" w:type="dxa"/>
            <w:shd w:val="clear" w:color="auto" w:fill="auto"/>
            <w:vAlign w:val="center"/>
          </w:tcPr>
          <w:p w:rsidR="00FB56D3" w:rsidRPr="00783BD2" w:rsidRDefault="00FB56D3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 xml:space="preserve">Lehrabschlussprüfung:            </w:t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t xml:space="preserve">    </w:t>
            </w:r>
            <w:r w:rsidRPr="00783BD2">
              <w:rPr>
                <w:rFonts w:ascii="Chivo Light" w:hAnsi="Chivo Light" w:cs="Chivo Light"/>
                <w:sz w:val="23"/>
                <w:szCs w:val="23"/>
              </w:rPr>
              <w:t xml:space="preserve">   ja   </w:t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Kontrollkästchen1"/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FORMCHECKBOX </w:instrText>
            </w:r>
            <w:r w:rsidR="00AC276A">
              <w:rPr>
                <w:rFonts w:ascii="Chivo Light" w:hAnsi="Chivo Light" w:cs="Chivo Light"/>
                <w:sz w:val="23"/>
                <w:szCs w:val="23"/>
              </w:rPr>
            </w:r>
            <w:r w:rsidR="00AC276A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4"/>
            <w:r w:rsidRPr="00783BD2">
              <w:rPr>
                <w:rFonts w:ascii="Chivo Light" w:hAnsi="Chivo Light" w:cs="Chivo Light"/>
                <w:sz w:val="23"/>
                <w:szCs w:val="23"/>
              </w:rPr>
              <w:t xml:space="preserve">                                     nein</w:t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t xml:space="preserve">   </w:t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2"/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FORMCHECKBOX </w:instrText>
            </w:r>
            <w:r w:rsidR="00AC276A">
              <w:rPr>
                <w:rFonts w:ascii="Chivo Light" w:hAnsi="Chivo Light" w:cs="Chivo Light"/>
                <w:sz w:val="23"/>
                <w:szCs w:val="23"/>
              </w:rPr>
            </w:r>
            <w:r w:rsidR="00AC276A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9A0EED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5"/>
          </w:p>
        </w:tc>
      </w:tr>
      <w:tr w:rsidR="00252337" w:rsidRPr="00783BD2" w:rsidTr="00022F71">
        <w:trPr>
          <w:trHeight w:val="680"/>
        </w:trPr>
        <w:tc>
          <w:tcPr>
            <w:tcW w:w="10620" w:type="dxa"/>
            <w:shd w:val="clear" w:color="auto" w:fill="auto"/>
            <w:vAlign w:val="center"/>
          </w:tcPr>
          <w:p w:rsidR="00252337" w:rsidRPr="00783BD2" w:rsidRDefault="00252337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Derzeit beschäftigt bei: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6"/>
          </w:p>
        </w:tc>
      </w:tr>
    </w:tbl>
    <w:p w:rsidR="00611F02" w:rsidRPr="00783BD2" w:rsidRDefault="00611F02">
      <w:pPr>
        <w:rPr>
          <w:rFonts w:ascii="Chivo Light" w:hAnsi="Chivo Light" w:cs="Chivo Light"/>
          <w:sz w:val="4"/>
          <w:szCs w:val="4"/>
        </w:rPr>
      </w:pPr>
    </w:p>
    <w:tbl>
      <w:tblPr>
        <w:tblW w:w="1062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5D101B" w:rsidRPr="00783BD2" w:rsidTr="00022F71">
        <w:trPr>
          <w:trHeight w:val="567"/>
        </w:trPr>
        <w:tc>
          <w:tcPr>
            <w:tcW w:w="10620" w:type="dxa"/>
            <w:shd w:val="clear" w:color="auto" w:fill="auto"/>
            <w:vAlign w:val="center"/>
          </w:tcPr>
          <w:p w:rsidR="005D101B" w:rsidRPr="00783BD2" w:rsidRDefault="005D101B" w:rsidP="00F06B28">
            <w:pPr>
              <w:rPr>
                <w:rFonts w:ascii="Chivo Light" w:hAnsi="Chivo Light" w:cs="Chivo Light"/>
                <w:sz w:val="16"/>
                <w:szCs w:val="16"/>
              </w:rPr>
            </w:pPr>
          </w:p>
          <w:p w:rsidR="005D101B" w:rsidRPr="00783BD2" w:rsidRDefault="005D101B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 xml:space="preserve">Besondere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Kenntnisse (z.B. Führerschein):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7"/>
          </w:p>
          <w:p w:rsidR="005D101B" w:rsidRPr="00783BD2" w:rsidRDefault="005D101B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</w:p>
          <w:p w:rsidR="00BC6CAB" w:rsidRPr="00783BD2" w:rsidRDefault="00BC6CAB" w:rsidP="00F06B28">
            <w:pPr>
              <w:rPr>
                <w:rFonts w:ascii="Chivo Light" w:hAnsi="Chivo Light" w:cs="Chivo Light"/>
              </w:rPr>
            </w:pPr>
          </w:p>
        </w:tc>
      </w:tr>
      <w:tr w:rsidR="005D101B" w:rsidRPr="00783BD2" w:rsidTr="00022F71">
        <w:trPr>
          <w:trHeight w:val="567"/>
        </w:trPr>
        <w:tc>
          <w:tcPr>
            <w:tcW w:w="10620" w:type="dxa"/>
            <w:shd w:val="clear" w:color="auto" w:fill="auto"/>
            <w:vAlign w:val="center"/>
          </w:tcPr>
          <w:p w:rsidR="005D101B" w:rsidRPr="00783BD2" w:rsidRDefault="005D101B" w:rsidP="00F06B28">
            <w:pPr>
              <w:rPr>
                <w:rFonts w:ascii="Chivo Light" w:hAnsi="Chivo Light" w:cs="Chivo Light"/>
                <w:sz w:val="16"/>
                <w:szCs w:val="16"/>
              </w:rPr>
            </w:pPr>
          </w:p>
          <w:p w:rsidR="005D101B" w:rsidRPr="00783BD2" w:rsidRDefault="005D101B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>Bemerkungen: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t xml:space="preserve"> 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instrText xml:space="preserve"> FORMTEXT </w:instrTex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separate"/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noProof/>
                <w:sz w:val="23"/>
                <w:szCs w:val="23"/>
              </w:rPr>
              <w:t> </w:t>
            </w:r>
            <w:r w:rsidR="007468D4" w:rsidRPr="00783BD2">
              <w:rPr>
                <w:rFonts w:ascii="Chivo Light" w:hAnsi="Chivo Light" w:cs="Chivo Light"/>
                <w:sz w:val="23"/>
                <w:szCs w:val="23"/>
              </w:rPr>
              <w:fldChar w:fldCharType="end"/>
            </w:r>
            <w:bookmarkEnd w:id="18"/>
          </w:p>
          <w:p w:rsidR="005D101B" w:rsidRPr="00783BD2" w:rsidRDefault="005D101B" w:rsidP="00F06B28">
            <w:pPr>
              <w:rPr>
                <w:rFonts w:ascii="Chivo Light" w:hAnsi="Chivo Light" w:cs="Chivo Light"/>
                <w:sz w:val="23"/>
                <w:szCs w:val="23"/>
              </w:rPr>
            </w:pPr>
          </w:p>
          <w:p w:rsidR="005D101B" w:rsidRPr="00783BD2" w:rsidRDefault="005D101B" w:rsidP="00F06B28">
            <w:pPr>
              <w:rPr>
                <w:rFonts w:ascii="Chivo Light" w:hAnsi="Chivo Light" w:cs="Chivo Light"/>
              </w:rPr>
            </w:pPr>
          </w:p>
        </w:tc>
      </w:tr>
    </w:tbl>
    <w:p w:rsidR="00252337" w:rsidRPr="00783BD2" w:rsidRDefault="00252337" w:rsidP="00F06B28">
      <w:pPr>
        <w:rPr>
          <w:rFonts w:ascii="Chivo Light" w:hAnsi="Chivo Light" w:cs="Chivo Light"/>
        </w:rPr>
      </w:pPr>
    </w:p>
    <w:tbl>
      <w:tblPr>
        <w:tblW w:w="10620" w:type="dxa"/>
        <w:tblInd w:w="-25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0620"/>
      </w:tblGrid>
      <w:tr w:rsidR="009211B1" w:rsidRPr="00783BD2" w:rsidTr="009B3B8D">
        <w:trPr>
          <w:trHeight w:val="567"/>
        </w:trPr>
        <w:tc>
          <w:tcPr>
            <w:tcW w:w="10620" w:type="dxa"/>
            <w:shd w:val="clear" w:color="auto" w:fill="auto"/>
            <w:vAlign w:val="center"/>
          </w:tcPr>
          <w:p w:rsidR="009211B1" w:rsidRPr="00783BD2" w:rsidRDefault="009211B1" w:rsidP="009B3B8D">
            <w:pPr>
              <w:rPr>
                <w:rFonts w:ascii="Chivo Light" w:hAnsi="Chivo Light" w:cs="Chivo Light"/>
                <w:sz w:val="16"/>
                <w:szCs w:val="16"/>
              </w:rPr>
            </w:pPr>
          </w:p>
          <w:p w:rsidR="009211B1" w:rsidRPr="00783BD2" w:rsidRDefault="009211B1" w:rsidP="002624F2">
            <w:pPr>
              <w:rPr>
                <w:rFonts w:ascii="Chivo Light" w:hAnsi="Chivo Light" w:cs="Chivo Light"/>
                <w:sz w:val="22"/>
                <w:szCs w:val="22"/>
              </w:rPr>
            </w:pPr>
            <w:r w:rsidRPr="00783BD2">
              <w:rPr>
                <w:rFonts w:ascii="Chivo Light" w:hAnsi="Chivo Light" w:cs="Chivo Light"/>
                <w:sz w:val="23"/>
                <w:szCs w:val="23"/>
              </w:rPr>
              <w:t xml:space="preserve">Ich </w:t>
            </w:r>
            <w:r w:rsidR="002624F2" w:rsidRPr="00783BD2">
              <w:rPr>
                <w:rFonts w:ascii="Chivo Light" w:hAnsi="Chivo Light" w:cs="Chivo Light"/>
                <w:sz w:val="23"/>
                <w:szCs w:val="23"/>
              </w:rPr>
              <w:t xml:space="preserve">ersuche ausdrücklich, </w:t>
            </w:r>
            <w:r w:rsidRPr="00783BD2">
              <w:rPr>
                <w:rFonts w:ascii="Chivo Light" w:hAnsi="Chivo Light" w:cs="Chivo Light"/>
                <w:sz w:val="23"/>
                <w:szCs w:val="23"/>
              </w:rPr>
              <w:t>dass meine Bewerbung länger als 6 Monate gespeichert wird.</w:t>
            </w:r>
            <w:r w:rsidR="002624F2" w:rsidRPr="00783BD2">
              <w:rPr>
                <w:rFonts w:ascii="Chivo Light" w:hAnsi="Chivo Light" w:cs="Chivo Light"/>
                <w:sz w:val="22"/>
                <w:szCs w:val="22"/>
              </w:rPr>
              <w:t xml:space="preserve"> </w:t>
            </w:r>
            <w:r w:rsidRPr="00783BD2">
              <w:rPr>
                <w:rFonts w:ascii="Chivo Light" w:hAnsi="Chivo Light" w:cs="Chivo Light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83BD2">
              <w:rPr>
                <w:rFonts w:ascii="Chivo Light" w:hAnsi="Chivo Light" w:cs="Chivo Light"/>
                <w:sz w:val="22"/>
                <w:szCs w:val="22"/>
              </w:rPr>
              <w:instrText xml:space="preserve"> FORMCHECKBOX </w:instrText>
            </w:r>
            <w:r w:rsidR="00AC276A">
              <w:rPr>
                <w:rFonts w:ascii="Chivo Light" w:hAnsi="Chivo Light" w:cs="Chivo Light"/>
                <w:sz w:val="22"/>
                <w:szCs w:val="22"/>
              </w:rPr>
            </w:r>
            <w:r w:rsidR="00AC276A">
              <w:rPr>
                <w:rFonts w:ascii="Chivo Light" w:hAnsi="Chivo Light" w:cs="Chivo Light"/>
                <w:sz w:val="22"/>
                <w:szCs w:val="22"/>
              </w:rPr>
              <w:fldChar w:fldCharType="separate"/>
            </w:r>
            <w:r w:rsidRPr="00783BD2">
              <w:rPr>
                <w:rFonts w:ascii="Chivo Light" w:hAnsi="Chivo Light" w:cs="Chivo Light"/>
                <w:sz w:val="22"/>
                <w:szCs w:val="22"/>
              </w:rPr>
              <w:fldChar w:fldCharType="end"/>
            </w:r>
          </w:p>
          <w:p w:rsidR="009211B1" w:rsidRPr="00783BD2" w:rsidRDefault="009211B1" w:rsidP="009B3B8D">
            <w:pPr>
              <w:rPr>
                <w:rFonts w:ascii="Chivo Light" w:hAnsi="Chivo Light" w:cs="Chivo Light"/>
              </w:rPr>
            </w:pPr>
          </w:p>
        </w:tc>
      </w:tr>
    </w:tbl>
    <w:p w:rsidR="00FB56D3" w:rsidRPr="00783BD2" w:rsidRDefault="00FB56D3" w:rsidP="00A571DD">
      <w:pPr>
        <w:rPr>
          <w:rFonts w:ascii="Chivo Light" w:hAnsi="Chivo Light" w:cs="Chivo Light"/>
          <w:b/>
          <w:sz w:val="20"/>
          <w:szCs w:val="20"/>
        </w:rPr>
      </w:pPr>
    </w:p>
    <w:p w:rsidR="002624F2" w:rsidRPr="00783BD2" w:rsidRDefault="002624F2" w:rsidP="00A571DD">
      <w:pPr>
        <w:rPr>
          <w:rFonts w:ascii="Chivo Light" w:hAnsi="Chivo Light" w:cs="Chivo Light"/>
          <w:b/>
          <w:sz w:val="20"/>
          <w:szCs w:val="20"/>
        </w:rPr>
      </w:pPr>
    </w:p>
    <w:p w:rsidR="002624F2" w:rsidRPr="00783BD2" w:rsidRDefault="002624F2" w:rsidP="00A571DD">
      <w:pPr>
        <w:rPr>
          <w:rFonts w:ascii="Chivo Light" w:hAnsi="Chivo Light" w:cs="Chivo Light"/>
          <w:b/>
          <w:sz w:val="20"/>
          <w:szCs w:val="20"/>
        </w:rPr>
      </w:pPr>
    </w:p>
    <w:p w:rsidR="00BC6CAB" w:rsidRPr="00783BD2" w:rsidRDefault="00BC6CAB" w:rsidP="00A571DD">
      <w:pPr>
        <w:rPr>
          <w:rFonts w:ascii="Chivo Light" w:hAnsi="Chivo Light" w:cs="Chivo Light"/>
          <w:b/>
          <w:sz w:val="20"/>
          <w:szCs w:val="20"/>
        </w:rPr>
      </w:pPr>
    </w:p>
    <w:p w:rsidR="00A571DD" w:rsidRPr="00783BD2" w:rsidRDefault="007468D4" w:rsidP="00A571DD">
      <w:pPr>
        <w:rPr>
          <w:rFonts w:ascii="Chivo Light" w:hAnsi="Chivo Light" w:cs="Chivo Light"/>
        </w:rPr>
      </w:pPr>
      <w:r w:rsidRPr="00783BD2">
        <w:rPr>
          <w:rFonts w:ascii="Chivo Light" w:hAnsi="Chivo Light" w:cs="Chivo Light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9" w:name="Text17"/>
      <w:r w:rsidRPr="00783BD2">
        <w:rPr>
          <w:rFonts w:ascii="Chivo Light" w:hAnsi="Chivo Light" w:cs="Chivo Light"/>
          <w:u w:val="single"/>
        </w:rPr>
        <w:instrText xml:space="preserve"> FORMTEXT </w:instrText>
      </w:r>
      <w:r w:rsidRPr="00783BD2">
        <w:rPr>
          <w:rFonts w:ascii="Chivo Light" w:hAnsi="Chivo Light" w:cs="Chivo Light"/>
          <w:u w:val="single"/>
        </w:rPr>
      </w:r>
      <w:r w:rsidRPr="00783BD2">
        <w:rPr>
          <w:rFonts w:ascii="Chivo Light" w:hAnsi="Chivo Light" w:cs="Chivo Light"/>
          <w:u w:val="single"/>
        </w:rPr>
        <w:fldChar w:fldCharType="separate"/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u w:val="single"/>
        </w:rPr>
        <w:fldChar w:fldCharType="end"/>
      </w:r>
      <w:bookmarkEnd w:id="19"/>
      <w:r w:rsidR="00A571DD" w:rsidRPr="00783BD2">
        <w:rPr>
          <w:rFonts w:ascii="Chivo Light" w:hAnsi="Chivo Light" w:cs="Chivo Light"/>
          <w:u w:val="single"/>
        </w:rPr>
        <w:tab/>
      </w:r>
      <w:r w:rsidRPr="00783BD2">
        <w:rPr>
          <w:rFonts w:ascii="Chivo Light" w:hAnsi="Chivo Light" w:cs="Chivo Light"/>
          <w:u w:val="single"/>
        </w:rPr>
        <w:t xml:space="preserve">, </w:t>
      </w:r>
      <w:r w:rsidRPr="00783BD2">
        <w:rPr>
          <w:rFonts w:ascii="Chivo Light" w:hAnsi="Chivo Light" w:cs="Chivo Light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0" w:name="Text18"/>
      <w:r w:rsidRPr="00783BD2">
        <w:rPr>
          <w:rFonts w:ascii="Chivo Light" w:hAnsi="Chivo Light" w:cs="Chivo Light"/>
          <w:u w:val="single"/>
        </w:rPr>
        <w:instrText xml:space="preserve"> FORMTEXT </w:instrText>
      </w:r>
      <w:r w:rsidRPr="00783BD2">
        <w:rPr>
          <w:rFonts w:ascii="Chivo Light" w:hAnsi="Chivo Light" w:cs="Chivo Light"/>
          <w:u w:val="single"/>
        </w:rPr>
      </w:r>
      <w:r w:rsidRPr="00783BD2">
        <w:rPr>
          <w:rFonts w:ascii="Chivo Light" w:hAnsi="Chivo Light" w:cs="Chivo Light"/>
          <w:u w:val="single"/>
        </w:rPr>
        <w:fldChar w:fldCharType="separate"/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noProof/>
          <w:u w:val="single"/>
        </w:rPr>
        <w:t> </w:t>
      </w:r>
      <w:r w:rsidRPr="00783BD2">
        <w:rPr>
          <w:rFonts w:ascii="Chivo Light" w:hAnsi="Chivo Light" w:cs="Chivo Light"/>
          <w:u w:val="single"/>
        </w:rPr>
        <w:fldChar w:fldCharType="end"/>
      </w:r>
      <w:bookmarkEnd w:id="20"/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</w:rPr>
        <w:tab/>
      </w:r>
      <w:r w:rsidR="00A571DD" w:rsidRPr="00783BD2">
        <w:rPr>
          <w:rFonts w:ascii="Chivo Light" w:hAnsi="Chivo Light" w:cs="Chivo Light"/>
        </w:rPr>
        <w:tab/>
      </w:r>
      <w:r w:rsidR="00A571DD" w:rsidRPr="00783BD2">
        <w:rPr>
          <w:rFonts w:ascii="Chivo Light" w:hAnsi="Chivo Light" w:cs="Chivo Light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  <w:r w:rsidR="00A571DD" w:rsidRPr="00783BD2">
        <w:rPr>
          <w:rFonts w:ascii="Chivo Light" w:hAnsi="Chivo Light" w:cs="Chivo Light"/>
          <w:u w:val="single"/>
        </w:rPr>
        <w:tab/>
      </w:r>
    </w:p>
    <w:p w:rsidR="00A571DD" w:rsidRPr="00783BD2" w:rsidRDefault="00A571DD" w:rsidP="00F06B28">
      <w:pPr>
        <w:rPr>
          <w:rFonts w:ascii="Chivo Light" w:hAnsi="Chivo Light" w:cs="Chivo Light"/>
        </w:rPr>
      </w:pPr>
      <w:r w:rsidRPr="00783BD2">
        <w:rPr>
          <w:rFonts w:ascii="Chivo Light" w:hAnsi="Chivo Light" w:cs="Chivo Light"/>
          <w:sz w:val="20"/>
          <w:szCs w:val="20"/>
        </w:rPr>
        <w:t>Ort, Datum</w:t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</w:r>
      <w:r w:rsidRPr="00783BD2">
        <w:rPr>
          <w:rFonts w:ascii="Chivo Light" w:hAnsi="Chivo Light" w:cs="Chivo Light"/>
          <w:sz w:val="20"/>
          <w:szCs w:val="20"/>
        </w:rPr>
        <w:tab/>
        <w:t>Unterschrift</w:t>
      </w:r>
    </w:p>
    <w:sectPr w:rsidR="00A571DD" w:rsidRPr="00783BD2" w:rsidSect="00FB56D3">
      <w:headerReference w:type="default" r:id="rId6"/>
      <w:footerReference w:type="default" r:id="rId7"/>
      <w:pgSz w:w="11906" w:h="16838"/>
      <w:pgMar w:top="305" w:right="746" w:bottom="180" w:left="1080" w:header="360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76A" w:rsidRDefault="00AC276A">
      <w:r>
        <w:separator/>
      </w:r>
    </w:p>
  </w:endnote>
  <w:endnote w:type="continuationSeparator" w:id="0">
    <w:p w:rsidR="00AC276A" w:rsidRDefault="00AC2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vo Light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hivo SemiBold">
    <w:panose1 w:val="00000000000000000000"/>
    <w:charset w:val="00"/>
    <w:family w:val="auto"/>
    <w:pitch w:val="variable"/>
    <w:sig w:usb0="A00000FF" w:usb1="4000204B" w:usb2="00000008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8D4" w:rsidRPr="00783BD2" w:rsidRDefault="007468D4" w:rsidP="00FB56D3">
    <w:pPr>
      <w:pStyle w:val="Fuzeile"/>
      <w:tabs>
        <w:tab w:val="clear" w:pos="9072"/>
      </w:tabs>
      <w:rPr>
        <w:rFonts w:ascii="Chivo Light" w:hAnsi="Chivo Light" w:cs="Chivo Light"/>
        <w:sz w:val="14"/>
        <w:szCs w:val="14"/>
      </w:rPr>
    </w:pPr>
    <w:r w:rsidRPr="00783BD2">
      <w:rPr>
        <w:rFonts w:ascii="Chivo Light" w:hAnsi="Chivo Light" w:cs="Chivo Light"/>
        <w:sz w:val="14"/>
        <w:szCs w:val="14"/>
        <w:u w:val="single"/>
      </w:rPr>
      <w:t xml:space="preserve">Formularversion: </w:t>
    </w:r>
    <w:r w:rsidR="00783BD2" w:rsidRPr="00783BD2">
      <w:rPr>
        <w:rFonts w:ascii="Chivo Light" w:hAnsi="Chivo Light" w:cs="Chivo Light"/>
        <w:sz w:val="14"/>
        <w:szCs w:val="14"/>
        <w:u w:val="single"/>
      </w:rPr>
      <w:t>Juni 2024</w:t>
    </w:r>
    <w:r w:rsidRPr="00783BD2">
      <w:rPr>
        <w:rFonts w:ascii="Chivo Light" w:hAnsi="Chivo Light" w:cs="Chivo Light"/>
        <w:sz w:val="14"/>
        <w:szCs w:val="14"/>
        <w:u w:val="single"/>
      </w:rPr>
      <w:tab/>
    </w:r>
    <w:r w:rsidRPr="00783BD2">
      <w:rPr>
        <w:rFonts w:ascii="Chivo Light" w:hAnsi="Chivo Light" w:cs="Chivo Light"/>
        <w:sz w:val="14"/>
        <w:szCs w:val="14"/>
        <w:u w:val="single"/>
      </w:rPr>
      <w:tab/>
    </w:r>
    <w:r w:rsidRPr="00783BD2">
      <w:rPr>
        <w:rFonts w:ascii="Chivo Light" w:hAnsi="Chivo Light" w:cs="Chivo Light"/>
        <w:sz w:val="14"/>
        <w:szCs w:val="14"/>
        <w:u w:val="single"/>
      </w:rPr>
      <w:tab/>
    </w:r>
    <w:r w:rsidRPr="00783BD2">
      <w:rPr>
        <w:rFonts w:ascii="Chivo Light" w:hAnsi="Chivo Light" w:cs="Chivo Light"/>
        <w:sz w:val="14"/>
        <w:szCs w:val="14"/>
        <w:u w:val="single"/>
      </w:rPr>
      <w:tab/>
    </w:r>
    <w:r w:rsidRPr="00783BD2">
      <w:rPr>
        <w:rFonts w:ascii="Chivo Light" w:hAnsi="Chivo Light" w:cs="Chivo Light"/>
        <w:sz w:val="14"/>
        <w:szCs w:val="14"/>
        <w:u w:val="single"/>
      </w:rPr>
      <w:tab/>
    </w:r>
    <w:r w:rsidRPr="00783BD2">
      <w:rPr>
        <w:rFonts w:ascii="Chivo Light" w:hAnsi="Chivo Light" w:cs="Chivo Light"/>
        <w:sz w:val="14"/>
        <w:szCs w:val="14"/>
        <w:u w:val="single"/>
      </w:rPr>
      <w:tab/>
      <w:t xml:space="preserve">      </w:t>
    </w:r>
    <w:r w:rsidRPr="00783BD2">
      <w:rPr>
        <w:rFonts w:ascii="Chivo Light" w:hAnsi="Chivo Light" w:cs="Chivo Light"/>
        <w:sz w:val="14"/>
        <w:szCs w:val="14"/>
        <w:u w:val="single"/>
      </w:rPr>
      <w:tab/>
      <w:t xml:space="preserve">          Seite 1 von 1</w:t>
    </w:r>
    <w:r w:rsidRPr="00783BD2">
      <w:rPr>
        <w:rFonts w:ascii="Chivo Light" w:hAnsi="Chivo Light" w:cs="Chivo Light"/>
        <w:sz w:val="14"/>
        <w:szCs w:val="14"/>
      </w:rPr>
      <w:t xml:space="preserve">  </w:t>
    </w:r>
  </w:p>
  <w:p w:rsidR="007468D4" w:rsidRPr="00783BD2" w:rsidRDefault="007468D4" w:rsidP="006D0022">
    <w:pPr>
      <w:pStyle w:val="Fuzeile"/>
      <w:tabs>
        <w:tab w:val="clear" w:pos="9072"/>
      </w:tabs>
      <w:jc w:val="center"/>
      <w:rPr>
        <w:rFonts w:ascii="Chivo Light" w:hAnsi="Chivo Light" w:cs="Chivo Light"/>
        <w:sz w:val="14"/>
        <w:szCs w:val="14"/>
      </w:rPr>
    </w:pPr>
    <w:r w:rsidRPr="00783BD2">
      <w:rPr>
        <w:rFonts w:ascii="Chivo Light" w:hAnsi="Chivo Light" w:cs="Chivo Light"/>
        <w:sz w:val="14"/>
        <w:szCs w:val="14"/>
      </w:rPr>
      <w:t>Dokument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76A" w:rsidRDefault="00AC276A">
      <w:r>
        <w:separator/>
      </w:r>
    </w:p>
  </w:footnote>
  <w:footnote w:type="continuationSeparator" w:id="0">
    <w:p w:rsidR="00AC276A" w:rsidRDefault="00AC27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75D1" w:rsidRPr="00783BD2" w:rsidRDefault="00783BD2" w:rsidP="00C443CF">
    <w:pPr>
      <w:pStyle w:val="Kopfzeile"/>
      <w:tabs>
        <w:tab w:val="clear" w:pos="9072"/>
        <w:tab w:val="right" w:pos="9540"/>
      </w:tabs>
      <w:ind w:left="-180" w:firstLine="180"/>
      <w:rPr>
        <w:rFonts w:ascii="Chivo SemiBold" w:hAnsi="Chivo SemiBold" w:cs="Chivo SemiBold"/>
        <w:u w:val="single"/>
      </w:rPr>
    </w:pPr>
    <w:r>
      <w:rPr>
        <w:rFonts w:ascii="Chivo SemiBold" w:hAnsi="Chivo SemiBold" w:cs="Chivo SemiBold"/>
        <w:noProof/>
        <w:u w:val="singl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3971925</wp:posOffset>
          </wp:positionH>
          <wp:positionV relativeFrom="paragraph">
            <wp:posOffset>152400</wp:posOffset>
          </wp:positionV>
          <wp:extent cx="2448000" cy="374400"/>
          <wp:effectExtent l="0" t="0" r="0" b="698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apfenberg_Logo_bunt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0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75D1" w:rsidRPr="00783BD2" w:rsidRDefault="000B75D1" w:rsidP="00C443CF">
    <w:pPr>
      <w:pStyle w:val="Kopfzeile"/>
      <w:tabs>
        <w:tab w:val="clear" w:pos="9072"/>
        <w:tab w:val="right" w:pos="9540"/>
      </w:tabs>
      <w:ind w:left="-180" w:firstLine="180"/>
      <w:rPr>
        <w:rFonts w:ascii="Chivo SemiBold" w:hAnsi="Chivo SemiBold" w:cs="Chivo SemiBold"/>
        <w:u w:val="single"/>
      </w:rPr>
    </w:pPr>
  </w:p>
  <w:p w:rsidR="007468D4" w:rsidRPr="00783BD2" w:rsidRDefault="007468D4" w:rsidP="000B75D1">
    <w:pPr>
      <w:pStyle w:val="Kopfzeile"/>
      <w:pBdr>
        <w:bottom w:val="single" w:sz="4" w:space="1" w:color="auto"/>
      </w:pBdr>
      <w:tabs>
        <w:tab w:val="clear" w:pos="9072"/>
        <w:tab w:val="right" w:pos="9540"/>
      </w:tabs>
      <w:ind w:left="-284"/>
      <w:rPr>
        <w:rFonts w:ascii="Chivo SemiBold" w:hAnsi="Chivo SemiBold" w:cs="Chivo SemiBold"/>
      </w:rPr>
    </w:pPr>
    <w:r w:rsidRPr="00783BD2">
      <w:rPr>
        <w:rFonts w:ascii="Chivo SemiBold" w:hAnsi="Chivo SemiBold" w:cs="Chivo SemiBold"/>
      </w:rPr>
      <w:t>Abteilung Personalwesen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6A"/>
    <w:rsid w:val="00022F71"/>
    <w:rsid w:val="00050423"/>
    <w:rsid w:val="00082539"/>
    <w:rsid w:val="000B75D1"/>
    <w:rsid w:val="000D4530"/>
    <w:rsid w:val="00112443"/>
    <w:rsid w:val="00133D35"/>
    <w:rsid w:val="001B4B60"/>
    <w:rsid w:val="001F7DC2"/>
    <w:rsid w:val="00252337"/>
    <w:rsid w:val="002624F2"/>
    <w:rsid w:val="002901EF"/>
    <w:rsid w:val="002E1FA0"/>
    <w:rsid w:val="0037119B"/>
    <w:rsid w:val="0038718F"/>
    <w:rsid w:val="003D434D"/>
    <w:rsid w:val="00462338"/>
    <w:rsid w:val="004C7D58"/>
    <w:rsid w:val="00571066"/>
    <w:rsid w:val="005A36EA"/>
    <w:rsid w:val="005D101B"/>
    <w:rsid w:val="005E02A5"/>
    <w:rsid w:val="00611F02"/>
    <w:rsid w:val="00612AD6"/>
    <w:rsid w:val="0063197F"/>
    <w:rsid w:val="0064326B"/>
    <w:rsid w:val="00682924"/>
    <w:rsid w:val="006D0022"/>
    <w:rsid w:val="007468D4"/>
    <w:rsid w:val="007735DB"/>
    <w:rsid w:val="00783BD2"/>
    <w:rsid w:val="00807E02"/>
    <w:rsid w:val="00816E7B"/>
    <w:rsid w:val="00877A88"/>
    <w:rsid w:val="008F653A"/>
    <w:rsid w:val="009211B1"/>
    <w:rsid w:val="00937333"/>
    <w:rsid w:val="009A0EED"/>
    <w:rsid w:val="009B3B8D"/>
    <w:rsid w:val="00A17983"/>
    <w:rsid w:val="00A571DD"/>
    <w:rsid w:val="00A82081"/>
    <w:rsid w:val="00A82125"/>
    <w:rsid w:val="00AC276A"/>
    <w:rsid w:val="00AE1F4B"/>
    <w:rsid w:val="00AE4A12"/>
    <w:rsid w:val="00BA0D3D"/>
    <w:rsid w:val="00BC192A"/>
    <w:rsid w:val="00BC6CAB"/>
    <w:rsid w:val="00BD2DF8"/>
    <w:rsid w:val="00C2067D"/>
    <w:rsid w:val="00C443CF"/>
    <w:rsid w:val="00CC0418"/>
    <w:rsid w:val="00D73DB7"/>
    <w:rsid w:val="00D749DB"/>
    <w:rsid w:val="00E06BF8"/>
    <w:rsid w:val="00E5004A"/>
    <w:rsid w:val="00E547A8"/>
    <w:rsid w:val="00E72E17"/>
    <w:rsid w:val="00EB0755"/>
    <w:rsid w:val="00EC38FA"/>
    <w:rsid w:val="00F06B28"/>
    <w:rsid w:val="00F5100A"/>
    <w:rsid w:val="00FB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50D7B48-007C-45C8-B308-27D196EB5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D4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C443C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43CF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37333"/>
  </w:style>
  <w:style w:type="paragraph" w:styleId="Sprechblasentext">
    <w:name w:val="Balloon Text"/>
    <w:basedOn w:val="Standard"/>
    <w:semiHidden/>
    <w:rsid w:val="00BD2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llgem\Formulare\1200_Personalwesen\Bewerbungsformula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Bewerbungsformular.dotx</Template>
  <TotalTime>0</TotalTime>
  <Pages>1</Pages>
  <Words>130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Führungskräfte</vt:lpstr>
    </vt:vector>
  </TitlesOfParts>
  <Company>Stadtgemeinde Kapfenberg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Führungskräfte</dc:title>
  <dc:creator>Kaspar Claudia</dc:creator>
  <cp:lastModifiedBy>Kaspar Claudia</cp:lastModifiedBy>
  <cp:revision>1</cp:revision>
  <cp:lastPrinted>2018-05-28T05:44:00Z</cp:lastPrinted>
  <dcterms:created xsi:type="dcterms:W3CDTF">2024-07-03T05:41:00Z</dcterms:created>
  <dcterms:modified xsi:type="dcterms:W3CDTF">2024-07-03T05:44:00Z</dcterms:modified>
</cp:coreProperties>
</file>