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5822A" w14:textId="77777777" w:rsidR="00E76957" w:rsidRPr="00E4301A" w:rsidRDefault="00E76957" w:rsidP="00B96E0B">
      <w:pPr>
        <w:tabs>
          <w:tab w:val="left" w:pos="6379"/>
        </w:tabs>
        <w:rPr>
          <w:rFonts w:ascii="Chivo Light" w:hAnsi="Chivo Light" w:cs="Chivo Light"/>
          <w:sz w:val="24"/>
          <w:szCs w:val="24"/>
        </w:rPr>
      </w:pPr>
    </w:p>
    <w:p w14:paraId="523F7C8B" w14:textId="77777777" w:rsidR="0034270B" w:rsidRPr="00E4301A" w:rsidRDefault="00B96E0B" w:rsidP="00F5784F">
      <w:pPr>
        <w:tabs>
          <w:tab w:val="left" w:pos="6237"/>
        </w:tabs>
        <w:rPr>
          <w:rFonts w:ascii="Chivo Light" w:hAnsi="Chivo Light" w:cs="Chivo Light"/>
          <w:sz w:val="24"/>
          <w:szCs w:val="24"/>
        </w:rPr>
      </w:pPr>
      <w:r w:rsidRPr="00E4301A">
        <w:rPr>
          <w:rFonts w:ascii="Chivo Light" w:hAnsi="Chivo Light" w:cs="Chivo Light"/>
          <w:sz w:val="24"/>
          <w:szCs w:val="24"/>
        </w:rPr>
        <w:tab/>
      </w:r>
      <w:r w:rsidR="0034270B" w:rsidRPr="00E4301A">
        <w:rPr>
          <w:rFonts w:ascii="Chivo Light" w:hAnsi="Chivo Light" w:cs="Chivo Light"/>
          <w:sz w:val="24"/>
          <w:szCs w:val="24"/>
        </w:rPr>
        <w:t xml:space="preserve">Kapfenberg, </w:t>
      </w:r>
      <w:r w:rsidR="001321CC"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321CC"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="001321CC" w:rsidRPr="00E4301A">
        <w:rPr>
          <w:rFonts w:ascii="Chivo Light" w:hAnsi="Chivo Light" w:cs="Chivo Light"/>
          <w:bCs/>
          <w:sz w:val="24"/>
        </w:rPr>
      </w:r>
      <w:r w:rsidR="001321CC"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1321CC" w:rsidRPr="00E4301A">
        <w:rPr>
          <w:rFonts w:ascii="Chivo Light" w:hAnsi="Chivo Light" w:cs="Chivo Light"/>
          <w:bCs/>
          <w:sz w:val="24"/>
        </w:rPr>
        <w:fldChar w:fldCharType="end"/>
      </w:r>
    </w:p>
    <w:p w14:paraId="6899C0ED" w14:textId="77777777" w:rsidR="0034270B" w:rsidRPr="00E4301A" w:rsidRDefault="0034270B">
      <w:pPr>
        <w:rPr>
          <w:rFonts w:ascii="Chivo Light" w:hAnsi="Chivo Light" w:cs="Chivo Light"/>
          <w:sz w:val="24"/>
          <w:szCs w:val="24"/>
        </w:rPr>
      </w:pPr>
    </w:p>
    <w:p w14:paraId="6D8B3B88" w14:textId="77777777" w:rsidR="0034270B" w:rsidRPr="00E4301A" w:rsidRDefault="0034270B">
      <w:pPr>
        <w:rPr>
          <w:rFonts w:ascii="Chivo Light" w:hAnsi="Chivo Light" w:cs="Chivo Light"/>
          <w:sz w:val="24"/>
          <w:szCs w:val="24"/>
        </w:rPr>
      </w:pPr>
    </w:p>
    <w:p w14:paraId="1177BEC7" w14:textId="77777777" w:rsidR="00545BE0" w:rsidRPr="00E4301A" w:rsidRDefault="00545BE0">
      <w:pPr>
        <w:rPr>
          <w:rFonts w:ascii="Chivo Light" w:hAnsi="Chivo Light" w:cs="Chivo Light"/>
          <w:sz w:val="24"/>
          <w:szCs w:val="24"/>
        </w:rPr>
      </w:pPr>
    </w:p>
    <w:p w14:paraId="39DEA133" w14:textId="77777777" w:rsidR="00346FB0" w:rsidRPr="00E4301A" w:rsidRDefault="00346FB0">
      <w:pPr>
        <w:pStyle w:val="berschrift2"/>
        <w:rPr>
          <w:rFonts w:ascii="Chivo SemiBold" w:hAnsi="Chivo SemiBold" w:cs="Chivo SemiBold"/>
          <w:b w:val="0"/>
          <w:lang w:val="it-IT"/>
        </w:rPr>
      </w:pPr>
      <w:r w:rsidRPr="00E4301A">
        <w:rPr>
          <w:rFonts w:ascii="Chivo SemiBold" w:hAnsi="Chivo SemiBold" w:cs="Chivo SemiBold"/>
          <w:b w:val="0"/>
          <w:lang w:val="it-IT"/>
        </w:rPr>
        <w:t xml:space="preserve">A </w:t>
      </w:r>
      <w:r w:rsidR="0015497E" w:rsidRPr="00E4301A">
        <w:rPr>
          <w:rFonts w:ascii="Chivo SemiBold" w:hAnsi="Chivo SemiBold" w:cs="Chivo SemiBold"/>
          <w:b w:val="0"/>
          <w:lang w:val="it-IT"/>
        </w:rPr>
        <w:t>n</w:t>
      </w:r>
      <w:r w:rsidRPr="00E4301A">
        <w:rPr>
          <w:rFonts w:ascii="Chivo SemiBold" w:hAnsi="Chivo SemiBold" w:cs="Chivo SemiBold"/>
          <w:b w:val="0"/>
          <w:lang w:val="it-IT"/>
        </w:rPr>
        <w:t xml:space="preserve"> m e l d u n g</w:t>
      </w:r>
    </w:p>
    <w:p w14:paraId="2CDAF141" w14:textId="77777777" w:rsidR="00346FB0" w:rsidRPr="00E4301A" w:rsidRDefault="00346FB0">
      <w:pPr>
        <w:rPr>
          <w:rFonts w:ascii="Chivo Light" w:hAnsi="Chivo Light" w:cs="Chivo Light"/>
          <w:bCs/>
          <w:sz w:val="24"/>
          <w:lang w:val="it-IT"/>
        </w:rPr>
      </w:pPr>
    </w:p>
    <w:p w14:paraId="66660847" w14:textId="77777777" w:rsidR="00346FB0" w:rsidRPr="00E4301A" w:rsidRDefault="00346FB0">
      <w:pPr>
        <w:rPr>
          <w:rFonts w:ascii="Chivo Light" w:hAnsi="Chivo Light" w:cs="Chivo Light"/>
          <w:bCs/>
          <w:sz w:val="24"/>
          <w:lang w:val="it-IT"/>
        </w:rPr>
      </w:pPr>
    </w:p>
    <w:p w14:paraId="73587870" w14:textId="77777777" w:rsidR="00346FB0" w:rsidRPr="00E4301A" w:rsidRDefault="00346FB0">
      <w:pPr>
        <w:rPr>
          <w:rFonts w:ascii="Chivo Light" w:hAnsi="Chivo Light" w:cs="Chivo Light"/>
          <w:bCs/>
          <w:sz w:val="24"/>
          <w:lang w:val="it-IT"/>
        </w:rPr>
      </w:pPr>
    </w:p>
    <w:p w14:paraId="24114911" w14:textId="77777777" w:rsidR="0034270B" w:rsidRPr="00E4301A" w:rsidRDefault="00346FB0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 xml:space="preserve">Name </w:t>
      </w:r>
      <w:r w:rsidR="0034270B" w:rsidRPr="00E4301A">
        <w:rPr>
          <w:rFonts w:ascii="Chivo Light" w:hAnsi="Chivo Light" w:cs="Chivo Light"/>
          <w:bCs/>
          <w:sz w:val="24"/>
        </w:rPr>
        <w:t>des Hundes:</w:t>
      </w:r>
      <w:r w:rsidR="00B96E0B" w:rsidRPr="00E4301A">
        <w:rPr>
          <w:rFonts w:ascii="Chivo Light" w:hAnsi="Chivo Light" w:cs="Chivo Light"/>
          <w:bCs/>
          <w:sz w:val="24"/>
        </w:rPr>
        <w:t xml:space="preserve"> </w:t>
      </w:r>
      <w:r w:rsidR="00B96E0B"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96E0B"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="00B96E0B" w:rsidRPr="00E4301A">
        <w:rPr>
          <w:rFonts w:ascii="Chivo Light" w:hAnsi="Chivo Light" w:cs="Chivo Light"/>
          <w:bCs/>
          <w:sz w:val="24"/>
        </w:rPr>
      </w:r>
      <w:r w:rsidR="00B96E0B"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B96E0B" w:rsidRPr="00E4301A">
        <w:rPr>
          <w:rFonts w:ascii="Chivo Light" w:hAnsi="Chivo Light" w:cs="Chivo Light"/>
          <w:bCs/>
          <w:sz w:val="24"/>
        </w:rPr>
        <w:fldChar w:fldCharType="end"/>
      </w:r>
      <w:bookmarkEnd w:id="0"/>
      <w:r w:rsidR="00B96E0B" w:rsidRPr="00E4301A">
        <w:rPr>
          <w:rFonts w:ascii="Chivo Light" w:hAnsi="Chivo Light" w:cs="Chivo Light"/>
          <w:bCs/>
          <w:sz w:val="24"/>
        </w:rPr>
        <w:tab/>
      </w:r>
      <w:r w:rsidR="0034270B" w:rsidRPr="00E4301A">
        <w:rPr>
          <w:rFonts w:ascii="Chivo Light" w:hAnsi="Chivo Light" w:cs="Chivo Light"/>
          <w:bCs/>
          <w:sz w:val="24"/>
        </w:rPr>
        <w:t>Rasse:</w:t>
      </w:r>
      <w:r w:rsidR="00B96E0B" w:rsidRPr="00E4301A">
        <w:rPr>
          <w:rFonts w:ascii="Chivo Light" w:hAnsi="Chivo Light" w:cs="Chivo Light"/>
          <w:bCs/>
          <w:sz w:val="24"/>
        </w:rPr>
        <w:t xml:space="preserve"> </w:t>
      </w:r>
      <w:r w:rsidR="00B96E0B"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96E0B"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="00B96E0B" w:rsidRPr="00E4301A">
        <w:rPr>
          <w:rFonts w:ascii="Chivo Light" w:hAnsi="Chivo Light" w:cs="Chivo Light"/>
          <w:bCs/>
          <w:sz w:val="24"/>
        </w:rPr>
      </w:r>
      <w:r w:rsidR="00B96E0B"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B96E0B" w:rsidRPr="00E4301A">
        <w:rPr>
          <w:rFonts w:ascii="Chivo Light" w:hAnsi="Chivo Light" w:cs="Chivo Light"/>
          <w:bCs/>
          <w:sz w:val="24"/>
        </w:rPr>
        <w:fldChar w:fldCharType="end"/>
      </w:r>
      <w:bookmarkEnd w:id="1"/>
    </w:p>
    <w:p w14:paraId="462CC5B3" w14:textId="77777777" w:rsidR="00545BE0" w:rsidRPr="00E4301A" w:rsidRDefault="00545BE0">
      <w:pPr>
        <w:rPr>
          <w:rFonts w:ascii="Chivo Light" w:hAnsi="Chivo Light" w:cs="Chivo Light"/>
          <w:bCs/>
          <w:sz w:val="24"/>
        </w:rPr>
      </w:pPr>
    </w:p>
    <w:p w14:paraId="3EA94A88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</w:p>
    <w:p w14:paraId="7F9D0976" w14:textId="77777777" w:rsidR="0034270B" w:rsidRPr="00E4301A" w:rsidRDefault="00B96E0B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 xml:space="preserve">Farbe: </w:t>
      </w:r>
      <w:r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Pr="00E4301A">
        <w:rPr>
          <w:rFonts w:ascii="Chivo Light" w:hAnsi="Chivo Light" w:cs="Chivo Light"/>
          <w:bCs/>
          <w:sz w:val="24"/>
        </w:rPr>
      </w:r>
      <w:r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sz w:val="24"/>
        </w:rPr>
        <w:fldChar w:fldCharType="end"/>
      </w:r>
      <w:bookmarkEnd w:id="2"/>
      <w:r w:rsidRPr="00E4301A">
        <w:rPr>
          <w:rFonts w:ascii="Chivo Light" w:hAnsi="Chivo Light" w:cs="Chivo Light"/>
          <w:bCs/>
          <w:sz w:val="24"/>
        </w:rPr>
        <w:tab/>
      </w:r>
      <w:r w:rsidR="001321CC" w:rsidRPr="00E4301A">
        <w:rPr>
          <w:rFonts w:ascii="Chivo Light" w:hAnsi="Chivo Light" w:cs="Chivo Light"/>
          <w:bCs/>
          <w:sz w:val="24"/>
        </w:rPr>
        <w:t>Chip</w:t>
      </w:r>
      <w:r w:rsidR="0034270B" w:rsidRPr="00E4301A">
        <w:rPr>
          <w:rFonts w:ascii="Chivo Light" w:hAnsi="Chivo Light" w:cs="Chivo Light"/>
          <w:bCs/>
          <w:sz w:val="24"/>
        </w:rPr>
        <w:t>nummer:</w:t>
      </w:r>
      <w:r w:rsidRPr="00E4301A">
        <w:rPr>
          <w:rFonts w:ascii="Chivo Light" w:hAnsi="Chivo Light" w:cs="Chivo Light"/>
          <w:bCs/>
          <w:sz w:val="24"/>
        </w:rPr>
        <w:t xml:space="preserve"> </w:t>
      </w:r>
      <w:r w:rsidR="00537C0B"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537C0B"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="00537C0B" w:rsidRPr="00E4301A">
        <w:rPr>
          <w:rFonts w:ascii="Chivo Light" w:hAnsi="Chivo Light" w:cs="Chivo Light"/>
          <w:bCs/>
          <w:sz w:val="24"/>
        </w:rPr>
      </w:r>
      <w:r w:rsidR="00537C0B"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537C0B" w:rsidRPr="00E4301A">
        <w:rPr>
          <w:rFonts w:ascii="Chivo Light" w:hAnsi="Chivo Light" w:cs="Chivo Light"/>
          <w:bCs/>
          <w:sz w:val="24"/>
        </w:rPr>
        <w:fldChar w:fldCharType="end"/>
      </w:r>
    </w:p>
    <w:p w14:paraId="4680EDB3" w14:textId="77777777" w:rsidR="004D13BF" w:rsidRPr="00E4301A" w:rsidRDefault="004D13BF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</w:p>
    <w:p w14:paraId="5B2BD35A" w14:textId="77777777" w:rsidR="004D13BF" w:rsidRPr="00E4301A" w:rsidRDefault="004D13BF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</w:p>
    <w:p w14:paraId="3B58100B" w14:textId="77777777" w:rsidR="004D13BF" w:rsidRPr="00E4301A" w:rsidRDefault="004D13BF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 xml:space="preserve">Registernummer gem. § 24a Abs. 5 Tierschutzgesetz:  </w:t>
      </w:r>
      <w:r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Pr="00E4301A">
        <w:rPr>
          <w:rFonts w:ascii="Chivo Light" w:hAnsi="Chivo Light" w:cs="Chivo Light"/>
          <w:bCs/>
          <w:sz w:val="24"/>
        </w:rPr>
      </w:r>
      <w:r w:rsidRPr="00E4301A">
        <w:rPr>
          <w:rFonts w:ascii="Chivo Light" w:hAnsi="Chivo Light" w:cs="Chivo Light"/>
          <w:bCs/>
          <w:sz w:val="24"/>
        </w:rPr>
        <w:fldChar w:fldCharType="separate"/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sz w:val="24"/>
        </w:rPr>
        <w:fldChar w:fldCharType="end"/>
      </w:r>
    </w:p>
    <w:p w14:paraId="3C6C4280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</w:p>
    <w:p w14:paraId="203FED70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</w:p>
    <w:p w14:paraId="4F84995C" w14:textId="77777777" w:rsidR="0034270B" w:rsidRPr="00E4301A" w:rsidRDefault="0034270B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>Geschlecht:</w:t>
      </w:r>
      <w:r w:rsidR="00B96E0B" w:rsidRPr="00E4301A">
        <w:rPr>
          <w:rFonts w:ascii="Chivo Light" w:hAnsi="Chivo Light" w:cs="Chivo Light"/>
          <w:bCs/>
          <w:sz w:val="24"/>
        </w:rPr>
        <w:t xml:space="preserve"> </w:t>
      </w:r>
      <w:r w:rsidR="00B96E0B"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B96E0B"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="00B96E0B" w:rsidRPr="00E4301A">
        <w:rPr>
          <w:rFonts w:ascii="Chivo Light" w:hAnsi="Chivo Light" w:cs="Chivo Light"/>
          <w:bCs/>
          <w:sz w:val="24"/>
        </w:rPr>
      </w:r>
      <w:r w:rsidR="00B96E0B"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B96E0B" w:rsidRPr="00E4301A">
        <w:rPr>
          <w:rFonts w:ascii="Chivo Light" w:hAnsi="Chivo Light" w:cs="Chivo Light"/>
          <w:bCs/>
          <w:sz w:val="24"/>
        </w:rPr>
        <w:fldChar w:fldCharType="end"/>
      </w:r>
      <w:bookmarkEnd w:id="3"/>
      <w:r w:rsidRPr="00E4301A">
        <w:rPr>
          <w:rFonts w:ascii="Chivo Light" w:hAnsi="Chivo Light" w:cs="Chivo Light"/>
          <w:bCs/>
          <w:sz w:val="24"/>
        </w:rPr>
        <w:tab/>
        <w:t>Wurfdatum:</w:t>
      </w:r>
      <w:r w:rsidR="00B96E0B" w:rsidRPr="00E4301A">
        <w:rPr>
          <w:rFonts w:ascii="Chivo Light" w:hAnsi="Chivo Light" w:cs="Chivo Light"/>
          <w:bCs/>
          <w:sz w:val="24"/>
        </w:rPr>
        <w:t xml:space="preserve"> </w:t>
      </w:r>
      <w:r w:rsidR="00B96E0B"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="00B96E0B"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="00B96E0B" w:rsidRPr="00E4301A">
        <w:rPr>
          <w:rFonts w:ascii="Chivo Light" w:hAnsi="Chivo Light" w:cs="Chivo Light"/>
          <w:bCs/>
          <w:sz w:val="24"/>
        </w:rPr>
      </w:r>
      <w:r w:rsidR="00B96E0B"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B96E0B" w:rsidRPr="00E4301A">
        <w:rPr>
          <w:rFonts w:ascii="Chivo Light" w:hAnsi="Chivo Light" w:cs="Chivo Light"/>
          <w:bCs/>
          <w:sz w:val="24"/>
        </w:rPr>
        <w:fldChar w:fldCharType="end"/>
      </w:r>
      <w:bookmarkEnd w:id="4"/>
    </w:p>
    <w:p w14:paraId="2CFC36B0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</w:p>
    <w:p w14:paraId="62CAD6BA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</w:p>
    <w:p w14:paraId="1A9C80C7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 xml:space="preserve">Der Hund ist </w:t>
      </w:r>
      <w:r w:rsidR="0015497E" w:rsidRPr="00E4301A">
        <w:rPr>
          <w:rFonts w:ascii="Chivo Light" w:hAnsi="Chivo Light" w:cs="Chivo Light"/>
          <w:bCs/>
          <w:sz w:val="24"/>
        </w:rPr>
        <w:t xml:space="preserve">in </w:t>
      </w:r>
      <w:r w:rsidRPr="00E4301A">
        <w:rPr>
          <w:rFonts w:ascii="Chivo Light" w:hAnsi="Chivo Light" w:cs="Chivo Light"/>
          <w:bCs/>
          <w:sz w:val="24"/>
        </w:rPr>
        <w:t>meinem Besitz seit:</w:t>
      </w:r>
      <w:r w:rsidR="00B96E0B" w:rsidRPr="00E4301A">
        <w:rPr>
          <w:rFonts w:ascii="Chivo Light" w:hAnsi="Chivo Light" w:cs="Chivo Light"/>
          <w:bCs/>
          <w:sz w:val="24"/>
        </w:rPr>
        <w:t xml:space="preserve"> </w:t>
      </w:r>
      <w:r w:rsidR="00B96E0B"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B96E0B"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="00B96E0B" w:rsidRPr="00E4301A">
        <w:rPr>
          <w:rFonts w:ascii="Chivo Light" w:hAnsi="Chivo Light" w:cs="Chivo Light"/>
          <w:bCs/>
          <w:sz w:val="24"/>
        </w:rPr>
      </w:r>
      <w:r w:rsidR="00B96E0B"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B96E0B" w:rsidRPr="00E4301A">
        <w:rPr>
          <w:rFonts w:ascii="Chivo Light" w:hAnsi="Chivo Light" w:cs="Chivo Light"/>
          <w:bCs/>
          <w:sz w:val="24"/>
        </w:rPr>
        <w:fldChar w:fldCharType="end"/>
      </w:r>
      <w:bookmarkEnd w:id="5"/>
    </w:p>
    <w:p w14:paraId="010518A8" w14:textId="77777777" w:rsidR="001D7834" w:rsidRPr="00E4301A" w:rsidRDefault="001D7834">
      <w:pPr>
        <w:rPr>
          <w:rFonts w:ascii="Chivo Light" w:hAnsi="Chivo Light" w:cs="Chivo Light"/>
          <w:bCs/>
          <w:sz w:val="24"/>
        </w:rPr>
      </w:pPr>
    </w:p>
    <w:p w14:paraId="3B8F87A6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</w:p>
    <w:p w14:paraId="0C53C200" w14:textId="77777777" w:rsidR="00865828" w:rsidRPr="00E4301A" w:rsidRDefault="00865828">
      <w:pPr>
        <w:rPr>
          <w:rFonts w:ascii="Chivo Light" w:hAnsi="Chivo Light" w:cs="Chivo Light"/>
          <w:bCs/>
          <w:sz w:val="24"/>
        </w:rPr>
      </w:pPr>
    </w:p>
    <w:p w14:paraId="04463F03" w14:textId="77777777" w:rsidR="00BB11D3" w:rsidRPr="00E4301A" w:rsidRDefault="001D7834">
      <w:pPr>
        <w:rPr>
          <w:rFonts w:ascii="Chivo Light" w:hAnsi="Chivo Light" w:cs="Chivo Light"/>
        </w:rPr>
      </w:pPr>
      <w:r w:rsidRPr="00E4301A">
        <w:rPr>
          <w:rFonts w:ascii="Chivo Light" w:hAnsi="Chivo Light" w:cs="Chivo Light"/>
        </w:rPr>
        <w:t>Nachweis über eine Haftpflichtversicherung für den Hund gemäß § 3b Abs. 7 des St</w:t>
      </w:r>
      <w:r w:rsidR="00B410B8" w:rsidRPr="00E4301A">
        <w:rPr>
          <w:rFonts w:ascii="Chivo Light" w:hAnsi="Chivo Light" w:cs="Chivo Light"/>
        </w:rPr>
        <w:t>mk. Landessicherheitsgesetzes</w:t>
      </w:r>
      <w:r w:rsidRPr="00E4301A">
        <w:rPr>
          <w:rFonts w:ascii="Chivo Light" w:hAnsi="Chivo Light" w:cs="Chivo Light"/>
        </w:rPr>
        <w:t xml:space="preserve"> mit einer Mindestdeckungssumme von € 725.000,--:</w:t>
      </w:r>
    </w:p>
    <w:p w14:paraId="15EC14BC" w14:textId="77777777" w:rsidR="001D7834" w:rsidRPr="00E4301A" w:rsidRDefault="001D7834">
      <w:pPr>
        <w:rPr>
          <w:rFonts w:ascii="Chivo Light" w:hAnsi="Chivo Light" w:cs="Chivo Light"/>
          <w:bCs/>
          <w:sz w:val="24"/>
        </w:rPr>
      </w:pPr>
    </w:p>
    <w:p w14:paraId="1CE41E15" w14:textId="77777777" w:rsidR="00BB11D3" w:rsidRPr="00E4301A" w:rsidRDefault="00BB11D3" w:rsidP="00BB11D3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 xml:space="preserve">Versicherungsanstalt: </w:t>
      </w:r>
      <w:r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Pr="00E4301A">
        <w:rPr>
          <w:rFonts w:ascii="Chivo Light" w:hAnsi="Chivo Light" w:cs="Chivo Light"/>
          <w:bCs/>
          <w:sz w:val="24"/>
        </w:rPr>
      </w:r>
      <w:r w:rsidRPr="00E4301A">
        <w:rPr>
          <w:rFonts w:ascii="Chivo Light" w:hAnsi="Chivo Light" w:cs="Chivo Light"/>
          <w:bCs/>
          <w:sz w:val="24"/>
        </w:rPr>
        <w:fldChar w:fldCharType="separate"/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sz w:val="24"/>
        </w:rPr>
        <w:fldChar w:fldCharType="end"/>
      </w:r>
    </w:p>
    <w:p w14:paraId="7662BE6D" w14:textId="77777777" w:rsidR="00BB11D3" w:rsidRPr="00E4301A" w:rsidRDefault="00BB11D3" w:rsidP="00BB11D3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</w:p>
    <w:p w14:paraId="453061A5" w14:textId="77777777" w:rsidR="00BB11D3" w:rsidRPr="00E4301A" w:rsidRDefault="00BB11D3" w:rsidP="00BB11D3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 xml:space="preserve">Polizzennr: </w:t>
      </w:r>
      <w:r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Pr="00E4301A">
        <w:rPr>
          <w:rFonts w:ascii="Chivo Light" w:hAnsi="Chivo Light" w:cs="Chivo Light"/>
          <w:bCs/>
          <w:sz w:val="24"/>
        </w:rPr>
      </w:r>
      <w:r w:rsidRPr="00E4301A">
        <w:rPr>
          <w:rFonts w:ascii="Chivo Light" w:hAnsi="Chivo Light" w:cs="Chivo Light"/>
          <w:bCs/>
          <w:sz w:val="24"/>
        </w:rPr>
        <w:fldChar w:fldCharType="separate"/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sz w:val="24"/>
        </w:rPr>
        <w:fldChar w:fldCharType="end"/>
      </w:r>
      <w:r w:rsidRPr="00E4301A">
        <w:rPr>
          <w:rFonts w:ascii="Chivo Light" w:hAnsi="Chivo Light" w:cs="Chivo Light"/>
          <w:bCs/>
          <w:sz w:val="24"/>
        </w:rPr>
        <w:tab/>
      </w:r>
      <w:r w:rsidR="001D7834" w:rsidRPr="00E4301A">
        <w:rPr>
          <w:rFonts w:ascii="Chivo Light" w:hAnsi="Chivo Light" w:cs="Chivo Light"/>
          <w:bCs/>
          <w:sz w:val="24"/>
        </w:rPr>
        <w:t xml:space="preserve">Abschlussdatum: </w:t>
      </w:r>
      <w:r w:rsidR="001D7834"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D7834"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="001D7834" w:rsidRPr="00E4301A">
        <w:rPr>
          <w:rFonts w:ascii="Chivo Light" w:hAnsi="Chivo Light" w:cs="Chivo Light"/>
          <w:bCs/>
          <w:sz w:val="24"/>
        </w:rPr>
      </w:r>
      <w:r w:rsidR="001D7834" w:rsidRPr="00E4301A">
        <w:rPr>
          <w:rFonts w:ascii="Chivo Light" w:hAnsi="Chivo Light" w:cs="Chivo Light"/>
          <w:bCs/>
          <w:sz w:val="24"/>
        </w:rPr>
        <w:fldChar w:fldCharType="separate"/>
      </w:r>
      <w:r w:rsidR="001D7834" w:rsidRPr="00E4301A">
        <w:rPr>
          <w:rFonts w:ascii="Chivo Light" w:hAnsi="Chivo Light" w:cs="Chivo Light"/>
          <w:bCs/>
          <w:noProof/>
          <w:sz w:val="24"/>
        </w:rPr>
        <w:t> </w:t>
      </w:r>
      <w:r w:rsidR="001D7834" w:rsidRPr="00E4301A">
        <w:rPr>
          <w:rFonts w:ascii="Chivo Light" w:hAnsi="Chivo Light" w:cs="Chivo Light"/>
          <w:bCs/>
          <w:noProof/>
          <w:sz w:val="24"/>
        </w:rPr>
        <w:t> </w:t>
      </w:r>
      <w:r w:rsidR="001D7834" w:rsidRPr="00E4301A">
        <w:rPr>
          <w:rFonts w:ascii="Chivo Light" w:hAnsi="Chivo Light" w:cs="Chivo Light"/>
          <w:bCs/>
          <w:noProof/>
          <w:sz w:val="24"/>
        </w:rPr>
        <w:t> </w:t>
      </w:r>
      <w:r w:rsidR="001D7834" w:rsidRPr="00E4301A">
        <w:rPr>
          <w:rFonts w:ascii="Chivo Light" w:hAnsi="Chivo Light" w:cs="Chivo Light"/>
          <w:bCs/>
          <w:noProof/>
          <w:sz w:val="24"/>
        </w:rPr>
        <w:t> </w:t>
      </w:r>
      <w:r w:rsidR="001D7834" w:rsidRPr="00E4301A">
        <w:rPr>
          <w:rFonts w:ascii="Chivo Light" w:hAnsi="Chivo Light" w:cs="Chivo Light"/>
          <w:bCs/>
          <w:noProof/>
          <w:sz w:val="24"/>
        </w:rPr>
        <w:t> </w:t>
      </w:r>
      <w:r w:rsidR="001D7834" w:rsidRPr="00E4301A">
        <w:rPr>
          <w:rFonts w:ascii="Chivo Light" w:hAnsi="Chivo Light" w:cs="Chivo Light"/>
          <w:bCs/>
          <w:sz w:val="24"/>
        </w:rPr>
        <w:fldChar w:fldCharType="end"/>
      </w:r>
    </w:p>
    <w:p w14:paraId="6C1ECF21" w14:textId="77777777" w:rsidR="00BB11D3" w:rsidRPr="00E4301A" w:rsidRDefault="00BB11D3" w:rsidP="00BB11D3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</w:p>
    <w:p w14:paraId="74FD1D2C" w14:textId="77777777" w:rsidR="00BB11D3" w:rsidRPr="00E4301A" w:rsidRDefault="00947A67" w:rsidP="00BB11D3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 xml:space="preserve">Deckungssumme: </w:t>
      </w:r>
      <w:r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Pr="00E4301A">
        <w:rPr>
          <w:rFonts w:ascii="Chivo Light" w:hAnsi="Chivo Light" w:cs="Chivo Light"/>
          <w:bCs/>
          <w:sz w:val="24"/>
        </w:rPr>
      </w:r>
      <w:r w:rsidRPr="00E4301A">
        <w:rPr>
          <w:rFonts w:ascii="Chivo Light" w:hAnsi="Chivo Light" w:cs="Chivo Light"/>
          <w:bCs/>
          <w:sz w:val="24"/>
        </w:rPr>
        <w:fldChar w:fldCharType="separate"/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sz w:val="24"/>
        </w:rPr>
        <w:fldChar w:fldCharType="end"/>
      </w:r>
    </w:p>
    <w:p w14:paraId="2D550850" w14:textId="77777777" w:rsidR="00A77B64" w:rsidRPr="00E4301A" w:rsidRDefault="00A77B64">
      <w:pPr>
        <w:rPr>
          <w:rFonts w:ascii="Chivo Light" w:hAnsi="Chivo Light" w:cs="Chivo Light"/>
          <w:bCs/>
          <w:sz w:val="24"/>
        </w:rPr>
      </w:pPr>
    </w:p>
    <w:p w14:paraId="322CAB1F" w14:textId="77777777" w:rsidR="00865828" w:rsidRPr="00E4301A" w:rsidRDefault="00865828">
      <w:pPr>
        <w:rPr>
          <w:rFonts w:ascii="Chivo Light" w:hAnsi="Chivo Light" w:cs="Chivo Light"/>
          <w:bCs/>
          <w:sz w:val="24"/>
        </w:rPr>
      </w:pPr>
    </w:p>
    <w:p w14:paraId="76AD97BB" w14:textId="77777777" w:rsidR="00865828" w:rsidRPr="00E4301A" w:rsidRDefault="00865828">
      <w:pPr>
        <w:rPr>
          <w:rFonts w:ascii="Chivo Light" w:hAnsi="Chivo Light" w:cs="Chivo Light"/>
          <w:bCs/>
          <w:sz w:val="24"/>
        </w:rPr>
      </w:pPr>
    </w:p>
    <w:p w14:paraId="7CA2C81B" w14:textId="77777777" w:rsidR="00865828" w:rsidRPr="00E4301A" w:rsidRDefault="00865828">
      <w:pPr>
        <w:rPr>
          <w:rFonts w:ascii="Chivo Light" w:hAnsi="Chivo Light" w:cs="Chivo Light"/>
          <w:bCs/>
          <w:sz w:val="24"/>
        </w:rPr>
      </w:pPr>
    </w:p>
    <w:p w14:paraId="0BE3B8A9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>Name und Anschrift des Besitzers:</w:t>
      </w:r>
    </w:p>
    <w:p w14:paraId="3A2FE0D2" w14:textId="77777777" w:rsidR="0034270B" w:rsidRPr="00E4301A" w:rsidRDefault="0034270B">
      <w:pPr>
        <w:rPr>
          <w:rFonts w:ascii="Chivo Light" w:hAnsi="Chivo Light" w:cs="Chivo Light"/>
          <w:bCs/>
          <w:sz w:val="24"/>
        </w:rPr>
      </w:pPr>
    </w:p>
    <w:p w14:paraId="59D09F52" w14:textId="77777777" w:rsidR="0034270B" w:rsidRPr="00E4301A" w:rsidRDefault="00B96E0B" w:rsidP="00E4301A">
      <w:pPr>
        <w:tabs>
          <w:tab w:val="center" w:pos="6804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ab/>
      </w:r>
      <w:r w:rsidR="0034270B" w:rsidRPr="00E4301A">
        <w:rPr>
          <w:rFonts w:ascii="Chivo Light" w:hAnsi="Chivo Light" w:cs="Chivo Light"/>
          <w:bCs/>
          <w:sz w:val="24"/>
        </w:rPr>
        <w:t>Unterschrift:</w:t>
      </w:r>
    </w:p>
    <w:p w14:paraId="337CEE1F" w14:textId="77777777" w:rsidR="00537C0B" w:rsidRPr="00E4301A" w:rsidRDefault="00537C0B">
      <w:pPr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Pr="00E4301A">
        <w:rPr>
          <w:rFonts w:ascii="Chivo Light" w:hAnsi="Chivo Light" w:cs="Chivo Light"/>
          <w:bCs/>
          <w:sz w:val="24"/>
        </w:rPr>
      </w:r>
      <w:r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sz w:val="24"/>
        </w:rPr>
        <w:fldChar w:fldCharType="end"/>
      </w:r>
    </w:p>
    <w:p w14:paraId="5AC7F33A" w14:textId="77777777" w:rsidR="00537C0B" w:rsidRPr="00E4301A" w:rsidRDefault="00537C0B">
      <w:pPr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Pr="00E4301A">
        <w:rPr>
          <w:rFonts w:ascii="Chivo Light" w:hAnsi="Chivo Light" w:cs="Chivo Light"/>
          <w:bCs/>
          <w:sz w:val="24"/>
        </w:rPr>
      </w:r>
      <w:r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sz w:val="24"/>
        </w:rPr>
        <w:fldChar w:fldCharType="end"/>
      </w:r>
    </w:p>
    <w:p w14:paraId="43CADB5A" w14:textId="77777777" w:rsidR="00B96E0B" w:rsidRPr="00E4301A" w:rsidRDefault="00537C0B">
      <w:pPr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4301A">
        <w:rPr>
          <w:rFonts w:ascii="Chivo Light" w:hAnsi="Chivo Light" w:cs="Chivo Light"/>
          <w:bCs/>
          <w:sz w:val="24"/>
        </w:rPr>
        <w:instrText xml:space="preserve"> FORMTEXT </w:instrText>
      </w:r>
      <w:r w:rsidRPr="00E4301A">
        <w:rPr>
          <w:rFonts w:ascii="Chivo Light" w:hAnsi="Chivo Light" w:cs="Chivo Light"/>
          <w:bCs/>
          <w:sz w:val="24"/>
        </w:rPr>
      </w:r>
      <w:r w:rsidRPr="00E4301A">
        <w:rPr>
          <w:rFonts w:ascii="Chivo Light" w:hAnsi="Chivo Light" w:cs="Chivo Light"/>
          <w:bCs/>
          <w:sz w:val="24"/>
        </w:rPr>
        <w:fldChar w:fldCharType="separate"/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="00A66D57" w:rsidRPr="00E4301A">
        <w:rPr>
          <w:rFonts w:ascii="Chivo Light" w:hAnsi="Chivo Light" w:cs="Chivo Light"/>
          <w:bCs/>
          <w:noProof/>
          <w:sz w:val="24"/>
        </w:rPr>
        <w:t> </w:t>
      </w:r>
      <w:r w:rsidRPr="00E4301A">
        <w:rPr>
          <w:rFonts w:ascii="Chivo Light" w:hAnsi="Chivo Light" w:cs="Chivo Light"/>
          <w:bCs/>
          <w:sz w:val="24"/>
        </w:rPr>
        <w:fldChar w:fldCharType="end"/>
      </w:r>
    </w:p>
    <w:p w14:paraId="584DD905" w14:textId="77777777" w:rsidR="00B96E0B" w:rsidRPr="00E4301A" w:rsidRDefault="00947A67" w:rsidP="00E4301A">
      <w:pPr>
        <w:tabs>
          <w:tab w:val="center" w:pos="6804"/>
        </w:tabs>
        <w:rPr>
          <w:rFonts w:ascii="Chivo Light" w:hAnsi="Chivo Light" w:cs="Chivo Light"/>
          <w:bCs/>
          <w:sz w:val="24"/>
        </w:rPr>
      </w:pPr>
      <w:r w:rsidRPr="00E4301A">
        <w:rPr>
          <w:rFonts w:ascii="Chivo Light" w:hAnsi="Chivo Light" w:cs="Chivo Light"/>
          <w:bCs/>
          <w:sz w:val="24"/>
        </w:rPr>
        <w:tab/>
      </w:r>
      <w:r w:rsidR="00B96E0B" w:rsidRPr="00E4301A">
        <w:rPr>
          <w:rFonts w:ascii="Chivo Light" w:hAnsi="Chivo Light" w:cs="Chivo Light"/>
          <w:bCs/>
          <w:sz w:val="24"/>
        </w:rPr>
        <w:t>…………………………………….</w:t>
      </w:r>
    </w:p>
    <w:sectPr w:rsidR="00B96E0B" w:rsidRPr="00E4301A">
      <w:headerReference w:type="default" r:id="rId6"/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168D5" w14:textId="77777777" w:rsidR="00233CD1" w:rsidRDefault="00233CD1">
      <w:r>
        <w:separator/>
      </w:r>
    </w:p>
  </w:endnote>
  <w:endnote w:type="continuationSeparator" w:id="0">
    <w:p w14:paraId="2FBACF59" w14:textId="77777777" w:rsidR="00233CD1" w:rsidRDefault="0023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hivo SemiBold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C2C39" w14:textId="77777777" w:rsidR="00545BE0" w:rsidRPr="00E4301A" w:rsidRDefault="00545BE0" w:rsidP="00C32ED2">
    <w:pPr>
      <w:pStyle w:val="Fuzeile"/>
      <w:tabs>
        <w:tab w:val="clear" w:pos="9072"/>
        <w:tab w:val="right" w:pos="9781"/>
      </w:tabs>
      <w:ind w:left="-709" w:right="-711"/>
      <w:rPr>
        <w:rFonts w:ascii="Chivo Light" w:hAnsi="Chivo Light" w:cs="Chivo Light"/>
        <w:sz w:val="16"/>
        <w:szCs w:val="16"/>
      </w:rPr>
    </w:pPr>
    <w:r w:rsidRPr="00E4301A">
      <w:rPr>
        <w:rFonts w:ascii="Chivo Light" w:hAnsi="Chivo Light" w:cs="Chivo Light"/>
        <w:sz w:val="16"/>
        <w:szCs w:val="16"/>
      </w:rPr>
      <w:t xml:space="preserve">Bitte ausfüllen, unterschreiben und an obige Adresse oder per Fax an 03862 22501 </w:t>
    </w:r>
    <w:r w:rsidR="00E4301A" w:rsidRPr="00E4301A">
      <w:rPr>
        <w:rFonts w:ascii="Chivo Light" w:hAnsi="Chivo Light" w:cs="Chivo Light"/>
        <w:sz w:val="16"/>
        <w:szCs w:val="16"/>
      </w:rPr>
      <w:t>20</w:t>
    </w:r>
    <w:r w:rsidRPr="00E4301A">
      <w:rPr>
        <w:rFonts w:ascii="Chivo Light" w:hAnsi="Chivo Light" w:cs="Chivo Light"/>
        <w:sz w:val="16"/>
        <w:szCs w:val="16"/>
      </w:rPr>
      <w:t xml:space="preserve">90 oder per mail an: </w:t>
    </w:r>
    <w:hyperlink r:id="rId1" w:history="1">
      <w:r w:rsidR="002C4BD9" w:rsidRPr="00E4301A">
        <w:rPr>
          <w:rStyle w:val="Hyperlink"/>
          <w:rFonts w:ascii="Chivo Light" w:hAnsi="Chivo Light" w:cs="Chivo Light"/>
          <w:sz w:val="16"/>
          <w:szCs w:val="16"/>
        </w:rPr>
        <w:t>gde@kapfenberg.gv.at</w:t>
      </w:r>
    </w:hyperlink>
    <w:r w:rsidRPr="00E4301A">
      <w:rPr>
        <w:rFonts w:ascii="Chivo Light" w:hAnsi="Chivo Light" w:cs="Chivo Light"/>
        <w:sz w:val="16"/>
        <w:szCs w:val="16"/>
      </w:rPr>
      <w:t xml:space="preserve"> senden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BD6B3" w14:textId="77777777" w:rsidR="00233CD1" w:rsidRDefault="00233CD1">
      <w:r>
        <w:separator/>
      </w:r>
    </w:p>
  </w:footnote>
  <w:footnote w:type="continuationSeparator" w:id="0">
    <w:p w14:paraId="09FA53ED" w14:textId="77777777" w:rsidR="00233CD1" w:rsidRDefault="00233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06B01" w14:textId="77777777" w:rsidR="00E76957" w:rsidRPr="00E4301A" w:rsidRDefault="00E4301A" w:rsidP="00E76957">
    <w:pPr>
      <w:tabs>
        <w:tab w:val="center" w:pos="4536"/>
        <w:tab w:val="right" w:pos="9540"/>
      </w:tabs>
      <w:overflowPunct w:val="0"/>
      <w:autoSpaceDE w:val="0"/>
      <w:autoSpaceDN w:val="0"/>
      <w:adjustRightInd w:val="0"/>
      <w:ind w:left="-180" w:firstLine="180"/>
      <w:textAlignment w:val="baseline"/>
      <w:rPr>
        <w:rFonts w:ascii="Chivo SemiBold" w:hAnsi="Chivo SemiBold" w:cs="Chivo SemiBold"/>
        <w:noProof/>
      </w:rPr>
    </w:pPr>
    <w:r>
      <w:rPr>
        <w:rFonts w:ascii="Chivo SemiBold" w:hAnsi="Chivo SemiBold" w:cs="Chivo SemiBold"/>
        <w:noProof/>
      </w:rPr>
      <w:drawing>
        <wp:anchor distT="0" distB="0" distL="114300" distR="114300" simplePos="0" relativeHeight="251658240" behindDoc="1" locked="0" layoutInCell="1" allowOverlap="1" wp14:anchorId="668E5323" wp14:editId="7D186504">
          <wp:simplePos x="0" y="0"/>
          <wp:positionH relativeFrom="column">
            <wp:posOffset>3385820</wp:posOffset>
          </wp:positionH>
          <wp:positionV relativeFrom="paragraph">
            <wp:posOffset>0</wp:posOffset>
          </wp:positionV>
          <wp:extent cx="2402137" cy="368456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apfenberg_Logo_bunt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2137" cy="368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957" w:rsidRPr="00E4301A">
      <w:rPr>
        <w:rFonts w:ascii="Chivo SemiBold" w:hAnsi="Chivo SemiBold" w:cs="Chivo SemiBold"/>
        <w:noProof/>
      </w:rPr>
      <w:t>Abteilung Finanzen</w:t>
    </w:r>
  </w:p>
  <w:p w14:paraId="4725CF2B" w14:textId="77777777" w:rsidR="00E76957" w:rsidRPr="00E4301A" w:rsidRDefault="00E76957" w:rsidP="00E76957">
    <w:pPr>
      <w:pBdr>
        <w:bottom w:val="single" w:sz="4" w:space="1" w:color="auto"/>
      </w:pBdr>
      <w:tabs>
        <w:tab w:val="center" w:pos="4536"/>
      </w:tabs>
      <w:overflowPunct w:val="0"/>
      <w:autoSpaceDE w:val="0"/>
      <w:autoSpaceDN w:val="0"/>
      <w:adjustRightInd w:val="0"/>
      <w:textAlignment w:val="baseline"/>
      <w:rPr>
        <w:rFonts w:ascii="Chivo Light" w:hAnsi="Chivo Light" w:cs="Chivo Light"/>
        <w:noProof/>
      </w:rPr>
    </w:pPr>
    <w:r w:rsidRPr="00E4301A">
      <w:rPr>
        <w:rFonts w:ascii="Chivo Light" w:hAnsi="Chivo Light" w:cs="Chivo Light"/>
        <w:noProof/>
      </w:rPr>
      <w:t>Koloman-Wallisch-Platz 1</w:t>
    </w:r>
  </w:p>
  <w:p w14:paraId="10897B3E" w14:textId="77777777" w:rsidR="00E76957" w:rsidRPr="00E4301A" w:rsidRDefault="00E76957" w:rsidP="00E76957">
    <w:pPr>
      <w:pBdr>
        <w:bottom w:val="single" w:sz="4" w:space="1" w:color="auto"/>
      </w:pBdr>
      <w:tabs>
        <w:tab w:val="center" w:pos="4536"/>
      </w:tabs>
      <w:overflowPunct w:val="0"/>
      <w:autoSpaceDE w:val="0"/>
      <w:autoSpaceDN w:val="0"/>
      <w:adjustRightInd w:val="0"/>
      <w:textAlignment w:val="baseline"/>
      <w:rPr>
        <w:rFonts w:ascii="Chivo Light" w:hAnsi="Chivo Light" w:cs="Chivo Light"/>
        <w:noProof/>
      </w:rPr>
    </w:pPr>
    <w:r w:rsidRPr="00E4301A">
      <w:rPr>
        <w:rFonts w:ascii="Chivo Light" w:hAnsi="Chivo Light" w:cs="Chivo Light"/>
        <w:noProof/>
      </w:rPr>
      <w:t>8605 Kapfenberg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D1"/>
    <w:rsid w:val="0000359F"/>
    <w:rsid w:val="00052CE7"/>
    <w:rsid w:val="000E7ACD"/>
    <w:rsid w:val="00104113"/>
    <w:rsid w:val="00120072"/>
    <w:rsid w:val="001321CC"/>
    <w:rsid w:val="0015497E"/>
    <w:rsid w:val="001D7834"/>
    <w:rsid w:val="00233CD1"/>
    <w:rsid w:val="002C4BD9"/>
    <w:rsid w:val="0034270B"/>
    <w:rsid w:val="00346FB0"/>
    <w:rsid w:val="0036338A"/>
    <w:rsid w:val="00424E59"/>
    <w:rsid w:val="00455F4E"/>
    <w:rsid w:val="004C1B2B"/>
    <w:rsid w:val="004D13BF"/>
    <w:rsid w:val="00537C0B"/>
    <w:rsid w:val="00545BE0"/>
    <w:rsid w:val="005C6DB9"/>
    <w:rsid w:val="006D748A"/>
    <w:rsid w:val="00713B9C"/>
    <w:rsid w:val="00865828"/>
    <w:rsid w:val="00904A33"/>
    <w:rsid w:val="009241BA"/>
    <w:rsid w:val="00947A67"/>
    <w:rsid w:val="0095643D"/>
    <w:rsid w:val="009B4776"/>
    <w:rsid w:val="00A549B7"/>
    <w:rsid w:val="00A60FDC"/>
    <w:rsid w:val="00A66D57"/>
    <w:rsid w:val="00A77B64"/>
    <w:rsid w:val="00B410B8"/>
    <w:rsid w:val="00B65889"/>
    <w:rsid w:val="00B90759"/>
    <w:rsid w:val="00B96E0B"/>
    <w:rsid w:val="00BB11D3"/>
    <w:rsid w:val="00BC3B36"/>
    <w:rsid w:val="00C32ED2"/>
    <w:rsid w:val="00CD57A0"/>
    <w:rsid w:val="00DF3FE0"/>
    <w:rsid w:val="00E4301A"/>
    <w:rsid w:val="00E71FE8"/>
    <w:rsid w:val="00E76957"/>
    <w:rsid w:val="00EC7F1C"/>
    <w:rsid w:val="00EF5965"/>
    <w:rsid w:val="00F2765D"/>
    <w:rsid w:val="00F5784F"/>
    <w:rsid w:val="00FA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7431ADA"/>
  <w15:docId w15:val="{D393361E-6A3D-4B41-BC72-F488F564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" w:hAnsi="Arial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71FE8"/>
    <w:rPr>
      <w:rFonts w:ascii="Tahoma" w:hAnsi="Tahoma" w:cs="Tahoma"/>
      <w:sz w:val="16"/>
      <w:szCs w:val="16"/>
    </w:rPr>
  </w:style>
  <w:style w:type="character" w:styleId="Hyperlink">
    <w:name w:val="Hyperlink"/>
    <w:rsid w:val="009564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de@kapfenberg.gv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lgem\Formulare\1100_Abgabenverwaltung\Hundeanmeld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Hundeanmeldung.dotx</Template>
  <TotalTime>0</TotalTime>
  <Pages>1</Pages>
  <Words>81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Hundeabmeldung</vt:lpstr>
    </vt:vector>
  </TitlesOfParts>
  <Manager>Stadtamtsdirektor</Manager>
  <Company>Stadtgemeinde Kapfenberg</Company>
  <LinksUpToDate>false</LinksUpToDate>
  <CharactersWithSpaces>820</CharactersWithSpaces>
  <SharedDoc>false</SharedDoc>
  <HLinks>
    <vt:vector size="6" baseType="variant">
      <vt:variant>
        <vt:i4>3866647</vt:i4>
      </vt:variant>
      <vt:variant>
        <vt:i4>0</vt:i4>
      </vt:variant>
      <vt:variant>
        <vt:i4>0</vt:i4>
      </vt:variant>
      <vt:variant>
        <vt:i4>5</vt:i4>
      </vt:variant>
      <vt:variant>
        <vt:lpwstr>mailto:stadtgemeinde@kapfenberg.at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Hundeabmeldung</dc:title>
  <dc:subject>Formular</dc:subject>
  <dc:creator>Administrator Stadtgemeinde Kapfenberg</dc:creator>
  <dc:description>Allgemeine Verwaltung</dc:description>
  <cp:lastModifiedBy>Klösch Astrid</cp:lastModifiedBy>
  <cp:revision>2</cp:revision>
  <cp:lastPrinted>2014-02-03T12:14:00Z</cp:lastPrinted>
  <dcterms:created xsi:type="dcterms:W3CDTF">2026-09-28T06:15:00Z</dcterms:created>
  <dcterms:modified xsi:type="dcterms:W3CDTF">2026-09-28T06:15:00Z</dcterms:modified>
</cp:coreProperties>
</file>