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AC7B6" w14:textId="77777777" w:rsidR="00A15A52" w:rsidRPr="00A36888" w:rsidRDefault="00A15A52" w:rsidP="00B96E0B">
      <w:pPr>
        <w:tabs>
          <w:tab w:val="left" w:pos="6379"/>
        </w:tabs>
        <w:rPr>
          <w:rFonts w:ascii="Chivo Light" w:hAnsi="Chivo Light" w:cs="Chivo Light"/>
          <w:sz w:val="24"/>
          <w:szCs w:val="24"/>
        </w:rPr>
      </w:pPr>
    </w:p>
    <w:p w14:paraId="1BFC8F86" w14:textId="77777777" w:rsidR="0034270B" w:rsidRPr="00A36888" w:rsidRDefault="00B96E0B" w:rsidP="009822FD">
      <w:pPr>
        <w:tabs>
          <w:tab w:val="left" w:pos="6379"/>
        </w:tabs>
        <w:ind w:right="-286"/>
        <w:rPr>
          <w:rFonts w:ascii="Chivo Light" w:hAnsi="Chivo Light" w:cs="Chivo Light"/>
          <w:sz w:val="24"/>
          <w:szCs w:val="24"/>
        </w:rPr>
      </w:pPr>
      <w:r w:rsidRPr="00A36888">
        <w:rPr>
          <w:rFonts w:ascii="Chivo Light" w:hAnsi="Chivo Light" w:cs="Chivo Light"/>
          <w:sz w:val="24"/>
          <w:szCs w:val="24"/>
        </w:rPr>
        <w:tab/>
      </w:r>
      <w:r w:rsidR="0034270B" w:rsidRPr="00A36888">
        <w:rPr>
          <w:rFonts w:ascii="Chivo Light" w:hAnsi="Chivo Light" w:cs="Chivo Light"/>
          <w:sz w:val="24"/>
          <w:szCs w:val="24"/>
        </w:rPr>
        <w:t xml:space="preserve">Kapfenberg, </w:t>
      </w:r>
    </w:p>
    <w:p w14:paraId="431ACBA4" w14:textId="77777777" w:rsidR="0034270B" w:rsidRPr="00A36888" w:rsidRDefault="0034270B">
      <w:pPr>
        <w:rPr>
          <w:rFonts w:ascii="Chivo Light" w:hAnsi="Chivo Light" w:cs="Chivo Light"/>
          <w:sz w:val="24"/>
          <w:szCs w:val="24"/>
        </w:rPr>
      </w:pPr>
    </w:p>
    <w:p w14:paraId="760322C0" w14:textId="77777777" w:rsidR="0034270B" w:rsidRPr="00A36888" w:rsidRDefault="0034270B">
      <w:pPr>
        <w:rPr>
          <w:rFonts w:ascii="Chivo Light" w:hAnsi="Chivo Light" w:cs="Chivo Light"/>
          <w:sz w:val="24"/>
          <w:szCs w:val="24"/>
        </w:rPr>
      </w:pPr>
    </w:p>
    <w:p w14:paraId="71590739" w14:textId="77777777" w:rsidR="0034270B" w:rsidRPr="00A36888" w:rsidRDefault="0034270B">
      <w:pPr>
        <w:rPr>
          <w:rFonts w:ascii="Chivo Light" w:hAnsi="Chivo Light" w:cs="Chivo Light"/>
          <w:sz w:val="24"/>
          <w:szCs w:val="24"/>
        </w:rPr>
      </w:pPr>
    </w:p>
    <w:p w14:paraId="7F771010" w14:textId="77777777" w:rsidR="00346FB0" w:rsidRPr="00A36888" w:rsidRDefault="00346FB0">
      <w:pPr>
        <w:pStyle w:val="berschrift2"/>
        <w:rPr>
          <w:rFonts w:ascii="Chivo Light" w:hAnsi="Chivo Light" w:cs="Chivo Light"/>
          <w:lang w:val="it-IT"/>
        </w:rPr>
      </w:pPr>
      <w:r w:rsidRPr="00A36888">
        <w:rPr>
          <w:rFonts w:ascii="Chivo Light" w:hAnsi="Chivo Light" w:cs="Chivo Light"/>
          <w:lang w:val="it-IT"/>
        </w:rPr>
        <w:t xml:space="preserve">A </w:t>
      </w:r>
      <w:r w:rsidR="00C8000F" w:rsidRPr="00A36888">
        <w:rPr>
          <w:rFonts w:ascii="Chivo Light" w:hAnsi="Chivo Light" w:cs="Chivo Light"/>
          <w:lang w:val="it-IT"/>
        </w:rPr>
        <w:t>b</w:t>
      </w:r>
      <w:r w:rsidRPr="00A36888">
        <w:rPr>
          <w:rFonts w:ascii="Chivo Light" w:hAnsi="Chivo Light" w:cs="Chivo Light"/>
          <w:lang w:val="it-IT"/>
        </w:rPr>
        <w:t xml:space="preserve"> m e l d u n g</w:t>
      </w:r>
    </w:p>
    <w:p w14:paraId="15B0277B" w14:textId="77777777" w:rsidR="00346FB0" w:rsidRPr="00A36888" w:rsidRDefault="00346FB0">
      <w:pPr>
        <w:rPr>
          <w:rFonts w:ascii="Chivo Light" w:hAnsi="Chivo Light" w:cs="Chivo Light"/>
          <w:bCs/>
          <w:sz w:val="24"/>
          <w:lang w:val="it-IT"/>
        </w:rPr>
      </w:pPr>
    </w:p>
    <w:p w14:paraId="21E7624B" w14:textId="77777777" w:rsidR="00346FB0" w:rsidRPr="00A36888" w:rsidRDefault="00346FB0">
      <w:pPr>
        <w:rPr>
          <w:rFonts w:ascii="Chivo Light" w:hAnsi="Chivo Light" w:cs="Chivo Light"/>
          <w:bCs/>
          <w:sz w:val="24"/>
          <w:lang w:val="it-IT"/>
        </w:rPr>
      </w:pPr>
    </w:p>
    <w:p w14:paraId="44B28B19" w14:textId="77777777" w:rsidR="00346FB0" w:rsidRPr="00A36888" w:rsidRDefault="00346FB0">
      <w:pPr>
        <w:rPr>
          <w:rFonts w:ascii="Chivo Light" w:hAnsi="Chivo Light" w:cs="Chivo Light"/>
          <w:bCs/>
          <w:sz w:val="24"/>
          <w:lang w:val="it-IT"/>
        </w:rPr>
      </w:pPr>
    </w:p>
    <w:p w14:paraId="108F0C3C" w14:textId="77777777" w:rsidR="0034270B" w:rsidRPr="00A36888" w:rsidRDefault="00346FB0" w:rsidP="00B96E0B">
      <w:pPr>
        <w:tabs>
          <w:tab w:val="left" w:pos="4962"/>
        </w:tabs>
        <w:rPr>
          <w:rFonts w:ascii="Chivo Light" w:hAnsi="Chivo Light" w:cs="Chivo Light"/>
          <w:bCs/>
          <w:sz w:val="24"/>
        </w:rPr>
      </w:pPr>
      <w:r w:rsidRPr="00A36888">
        <w:rPr>
          <w:rFonts w:ascii="Chivo Light" w:hAnsi="Chivo Light" w:cs="Chivo Light"/>
          <w:bCs/>
          <w:sz w:val="24"/>
        </w:rPr>
        <w:t xml:space="preserve">Name </w:t>
      </w:r>
      <w:r w:rsidR="0034270B" w:rsidRPr="00A36888">
        <w:rPr>
          <w:rFonts w:ascii="Chivo Light" w:hAnsi="Chivo Light" w:cs="Chivo Light"/>
          <w:bCs/>
          <w:sz w:val="24"/>
        </w:rPr>
        <w:t>des Hundes:</w:t>
      </w:r>
      <w:r w:rsidR="00B96E0B" w:rsidRPr="00A36888">
        <w:rPr>
          <w:rFonts w:ascii="Chivo Light" w:hAnsi="Chivo Light" w:cs="Chivo Light"/>
          <w:bCs/>
          <w:sz w:val="24"/>
        </w:rPr>
        <w:t xml:space="preserve"> </w:t>
      </w:r>
      <w:r w:rsidR="00B96E0B" w:rsidRPr="00A36888">
        <w:rPr>
          <w:rFonts w:ascii="Chivo Light" w:hAnsi="Chivo Light" w:cs="Chivo Light"/>
          <w:bCs/>
          <w:sz w:val="24"/>
        </w:rPr>
        <w:tab/>
      </w:r>
      <w:r w:rsidR="0034270B" w:rsidRPr="00A36888">
        <w:rPr>
          <w:rFonts w:ascii="Chivo Light" w:hAnsi="Chivo Light" w:cs="Chivo Light"/>
          <w:bCs/>
          <w:sz w:val="24"/>
        </w:rPr>
        <w:t>Rasse:</w:t>
      </w:r>
      <w:r w:rsidR="00B96E0B" w:rsidRPr="00A36888">
        <w:rPr>
          <w:rFonts w:ascii="Chivo Light" w:hAnsi="Chivo Light" w:cs="Chivo Light"/>
          <w:bCs/>
          <w:sz w:val="24"/>
        </w:rPr>
        <w:t xml:space="preserve"> </w:t>
      </w:r>
    </w:p>
    <w:p w14:paraId="5AD51E94" w14:textId="77777777" w:rsidR="0034270B" w:rsidRPr="00A36888" w:rsidRDefault="0034270B">
      <w:pPr>
        <w:rPr>
          <w:rFonts w:ascii="Chivo Light" w:hAnsi="Chivo Light" w:cs="Chivo Light"/>
          <w:bCs/>
          <w:sz w:val="24"/>
        </w:rPr>
      </w:pPr>
    </w:p>
    <w:p w14:paraId="3D030A3A" w14:textId="77777777" w:rsidR="0034270B" w:rsidRPr="00A36888" w:rsidRDefault="0034270B">
      <w:pPr>
        <w:rPr>
          <w:rFonts w:ascii="Chivo Light" w:hAnsi="Chivo Light" w:cs="Chivo Light"/>
          <w:bCs/>
          <w:sz w:val="24"/>
        </w:rPr>
      </w:pPr>
    </w:p>
    <w:p w14:paraId="38AC3394" w14:textId="77777777" w:rsidR="0034270B" w:rsidRPr="00A36888" w:rsidRDefault="00B96E0B" w:rsidP="00B96E0B">
      <w:pPr>
        <w:tabs>
          <w:tab w:val="left" w:pos="4962"/>
        </w:tabs>
        <w:rPr>
          <w:rFonts w:ascii="Chivo Light" w:hAnsi="Chivo Light" w:cs="Chivo Light"/>
          <w:bCs/>
          <w:sz w:val="24"/>
        </w:rPr>
      </w:pPr>
      <w:r w:rsidRPr="00A36888">
        <w:rPr>
          <w:rFonts w:ascii="Chivo Light" w:hAnsi="Chivo Light" w:cs="Chivo Light"/>
          <w:bCs/>
          <w:sz w:val="24"/>
        </w:rPr>
        <w:t xml:space="preserve">Farbe: </w:t>
      </w:r>
      <w:r w:rsidRPr="00A36888">
        <w:rPr>
          <w:rFonts w:ascii="Chivo Light" w:hAnsi="Chivo Light" w:cs="Chivo Light"/>
          <w:bCs/>
          <w:sz w:val="24"/>
        </w:rPr>
        <w:tab/>
      </w:r>
      <w:r w:rsidR="008C73B7" w:rsidRPr="00A36888">
        <w:rPr>
          <w:rFonts w:ascii="Chivo Light" w:hAnsi="Chivo Light" w:cs="Chivo Light"/>
          <w:bCs/>
          <w:sz w:val="24"/>
        </w:rPr>
        <w:t>Chip</w:t>
      </w:r>
      <w:r w:rsidR="0034270B" w:rsidRPr="00A36888">
        <w:rPr>
          <w:rFonts w:ascii="Chivo Light" w:hAnsi="Chivo Light" w:cs="Chivo Light"/>
          <w:bCs/>
          <w:sz w:val="24"/>
        </w:rPr>
        <w:t>nummer:</w:t>
      </w:r>
      <w:r w:rsidRPr="00A36888">
        <w:rPr>
          <w:rFonts w:ascii="Chivo Light" w:hAnsi="Chivo Light" w:cs="Chivo Light"/>
          <w:bCs/>
          <w:sz w:val="24"/>
        </w:rPr>
        <w:t xml:space="preserve"> </w:t>
      </w:r>
    </w:p>
    <w:p w14:paraId="41438CCE" w14:textId="77777777" w:rsidR="0034270B" w:rsidRPr="00A36888" w:rsidRDefault="0034270B">
      <w:pPr>
        <w:rPr>
          <w:rFonts w:ascii="Chivo Light" w:hAnsi="Chivo Light" w:cs="Chivo Light"/>
          <w:bCs/>
          <w:sz w:val="24"/>
        </w:rPr>
      </w:pPr>
    </w:p>
    <w:p w14:paraId="577DA515" w14:textId="77777777" w:rsidR="0034270B" w:rsidRPr="00A36888" w:rsidRDefault="0034270B">
      <w:pPr>
        <w:rPr>
          <w:rFonts w:ascii="Chivo Light" w:hAnsi="Chivo Light" w:cs="Chivo Light"/>
          <w:bCs/>
          <w:sz w:val="24"/>
        </w:rPr>
      </w:pPr>
    </w:p>
    <w:p w14:paraId="0A330633" w14:textId="77777777" w:rsidR="0034270B" w:rsidRPr="00A36888" w:rsidRDefault="0034270B">
      <w:pPr>
        <w:rPr>
          <w:rFonts w:ascii="Chivo Light" w:hAnsi="Chivo Light" w:cs="Chivo Light"/>
          <w:bCs/>
          <w:sz w:val="24"/>
        </w:rPr>
      </w:pPr>
    </w:p>
    <w:p w14:paraId="628197C2" w14:textId="77777777" w:rsidR="0034270B" w:rsidRPr="00A36888" w:rsidRDefault="0034270B" w:rsidP="00B96E0B">
      <w:pPr>
        <w:tabs>
          <w:tab w:val="left" w:pos="4962"/>
        </w:tabs>
        <w:rPr>
          <w:rFonts w:ascii="Chivo Light" w:hAnsi="Chivo Light" w:cs="Chivo Light"/>
          <w:bCs/>
          <w:sz w:val="24"/>
        </w:rPr>
      </w:pPr>
      <w:r w:rsidRPr="00A36888">
        <w:rPr>
          <w:rFonts w:ascii="Chivo Light" w:hAnsi="Chivo Light" w:cs="Chivo Light"/>
          <w:bCs/>
          <w:sz w:val="24"/>
        </w:rPr>
        <w:t>Geschlecht:</w:t>
      </w:r>
      <w:r w:rsidR="00B96E0B" w:rsidRPr="00A36888">
        <w:rPr>
          <w:rFonts w:ascii="Chivo Light" w:hAnsi="Chivo Light" w:cs="Chivo Light"/>
          <w:bCs/>
          <w:sz w:val="24"/>
        </w:rPr>
        <w:t xml:space="preserve"> </w:t>
      </w:r>
      <w:r w:rsidRPr="00A36888">
        <w:rPr>
          <w:rFonts w:ascii="Chivo Light" w:hAnsi="Chivo Light" w:cs="Chivo Light"/>
          <w:bCs/>
          <w:sz w:val="24"/>
        </w:rPr>
        <w:tab/>
        <w:t>Wurfdatum:</w:t>
      </w:r>
      <w:r w:rsidR="00B96E0B" w:rsidRPr="00A36888">
        <w:rPr>
          <w:rFonts w:ascii="Chivo Light" w:hAnsi="Chivo Light" w:cs="Chivo Light"/>
          <w:bCs/>
          <w:sz w:val="24"/>
        </w:rPr>
        <w:t xml:space="preserve"> </w:t>
      </w:r>
    </w:p>
    <w:p w14:paraId="20A7E763" w14:textId="77777777" w:rsidR="0034270B" w:rsidRPr="00A36888" w:rsidRDefault="0034270B">
      <w:pPr>
        <w:rPr>
          <w:rFonts w:ascii="Chivo Light" w:hAnsi="Chivo Light" w:cs="Chivo Light"/>
          <w:bCs/>
          <w:sz w:val="24"/>
        </w:rPr>
      </w:pPr>
    </w:p>
    <w:p w14:paraId="646488BF" w14:textId="77777777" w:rsidR="0034270B" w:rsidRPr="00A36888" w:rsidRDefault="0034270B">
      <w:pPr>
        <w:rPr>
          <w:rFonts w:ascii="Chivo Light" w:hAnsi="Chivo Light" w:cs="Chivo Light"/>
          <w:bCs/>
          <w:sz w:val="24"/>
        </w:rPr>
      </w:pPr>
    </w:p>
    <w:p w14:paraId="7FDEE1AC" w14:textId="77777777" w:rsidR="0034270B" w:rsidRPr="00A36888" w:rsidRDefault="0034270B">
      <w:pPr>
        <w:rPr>
          <w:rFonts w:ascii="Chivo Light" w:hAnsi="Chivo Light" w:cs="Chivo Light"/>
          <w:bCs/>
          <w:sz w:val="24"/>
        </w:rPr>
      </w:pPr>
    </w:p>
    <w:p w14:paraId="24847EF8" w14:textId="77777777" w:rsidR="0034270B" w:rsidRPr="00A36888" w:rsidRDefault="0034270B">
      <w:pPr>
        <w:rPr>
          <w:rFonts w:ascii="Chivo Light" w:hAnsi="Chivo Light" w:cs="Chivo Light"/>
          <w:bCs/>
          <w:sz w:val="24"/>
        </w:rPr>
      </w:pPr>
      <w:r w:rsidRPr="00A36888">
        <w:rPr>
          <w:rFonts w:ascii="Chivo Light" w:hAnsi="Chivo Light" w:cs="Chivo Light"/>
          <w:bCs/>
          <w:sz w:val="24"/>
        </w:rPr>
        <w:t xml:space="preserve">Der Hund ist </w:t>
      </w:r>
      <w:r w:rsidR="00C8000F" w:rsidRPr="00A36888">
        <w:rPr>
          <w:rFonts w:ascii="Chivo Light" w:hAnsi="Chivo Light" w:cs="Chivo Light"/>
          <w:bCs/>
          <w:sz w:val="24"/>
        </w:rPr>
        <w:t xml:space="preserve">nicht mehr </w:t>
      </w:r>
      <w:r w:rsidR="0015497E" w:rsidRPr="00A36888">
        <w:rPr>
          <w:rFonts w:ascii="Chivo Light" w:hAnsi="Chivo Light" w:cs="Chivo Light"/>
          <w:bCs/>
          <w:sz w:val="24"/>
        </w:rPr>
        <w:t xml:space="preserve">in </w:t>
      </w:r>
      <w:r w:rsidRPr="00A36888">
        <w:rPr>
          <w:rFonts w:ascii="Chivo Light" w:hAnsi="Chivo Light" w:cs="Chivo Light"/>
          <w:bCs/>
          <w:sz w:val="24"/>
        </w:rPr>
        <w:t>meinem Besitz seit:</w:t>
      </w:r>
      <w:r w:rsidR="00B96E0B" w:rsidRPr="00A36888">
        <w:rPr>
          <w:rFonts w:ascii="Chivo Light" w:hAnsi="Chivo Light" w:cs="Chivo Light"/>
          <w:bCs/>
          <w:sz w:val="24"/>
        </w:rPr>
        <w:t xml:space="preserve"> </w:t>
      </w:r>
    </w:p>
    <w:p w14:paraId="0A07B0C3" w14:textId="77777777" w:rsidR="0034270B" w:rsidRPr="00A36888" w:rsidRDefault="0034270B">
      <w:pPr>
        <w:rPr>
          <w:rFonts w:ascii="Chivo Light" w:hAnsi="Chivo Light" w:cs="Chivo Light"/>
          <w:bCs/>
          <w:sz w:val="24"/>
        </w:rPr>
      </w:pPr>
    </w:p>
    <w:p w14:paraId="6414D2F3" w14:textId="77777777" w:rsidR="0034270B" w:rsidRPr="00A36888" w:rsidRDefault="0034270B">
      <w:pPr>
        <w:rPr>
          <w:rFonts w:ascii="Chivo Light" w:hAnsi="Chivo Light" w:cs="Chivo Light"/>
          <w:bCs/>
          <w:sz w:val="24"/>
        </w:rPr>
      </w:pPr>
    </w:p>
    <w:p w14:paraId="0DED9144" w14:textId="77777777" w:rsidR="0034270B" w:rsidRPr="00A36888" w:rsidRDefault="0034270B">
      <w:pPr>
        <w:rPr>
          <w:rFonts w:ascii="Chivo Light" w:hAnsi="Chivo Light" w:cs="Chivo Light"/>
          <w:bCs/>
          <w:sz w:val="24"/>
        </w:rPr>
      </w:pPr>
    </w:p>
    <w:p w14:paraId="6DEAA123" w14:textId="77777777" w:rsidR="0034270B" w:rsidRPr="00A36888" w:rsidRDefault="0034270B">
      <w:pPr>
        <w:rPr>
          <w:rFonts w:ascii="Chivo Light" w:hAnsi="Chivo Light" w:cs="Chivo Light"/>
          <w:bCs/>
          <w:sz w:val="24"/>
        </w:rPr>
      </w:pPr>
      <w:r w:rsidRPr="00A36888">
        <w:rPr>
          <w:rFonts w:ascii="Chivo Light" w:hAnsi="Chivo Light" w:cs="Chivo Light"/>
          <w:bCs/>
          <w:sz w:val="24"/>
        </w:rPr>
        <w:t>Name und Anschrift des Besitzers:</w:t>
      </w:r>
    </w:p>
    <w:p w14:paraId="5D34A7D6" w14:textId="77777777" w:rsidR="0034270B" w:rsidRPr="00A36888" w:rsidRDefault="0034270B">
      <w:pPr>
        <w:rPr>
          <w:rFonts w:ascii="Chivo Light" w:hAnsi="Chivo Light" w:cs="Chivo Light"/>
          <w:bCs/>
          <w:sz w:val="24"/>
        </w:rPr>
      </w:pPr>
    </w:p>
    <w:p w14:paraId="48179AC7" w14:textId="77777777" w:rsidR="0034270B" w:rsidRPr="00A36888" w:rsidRDefault="00B96E0B" w:rsidP="00A36888">
      <w:pPr>
        <w:tabs>
          <w:tab w:val="center" w:pos="6804"/>
        </w:tabs>
        <w:rPr>
          <w:rFonts w:ascii="Chivo Light" w:hAnsi="Chivo Light" w:cs="Chivo Light"/>
          <w:bCs/>
          <w:sz w:val="24"/>
        </w:rPr>
      </w:pPr>
      <w:r w:rsidRPr="00A36888">
        <w:rPr>
          <w:rFonts w:ascii="Chivo Light" w:hAnsi="Chivo Light" w:cs="Chivo Light"/>
          <w:bCs/>
          <w:sz w:val="24"/>
        </w:rPr>
        <w:tab/>
      </w:r>
      <w:r w:rsidR="0034270B" w:rsidRPr="00A36888">
        <w:rPr>
          <w:rFonts w:ascii="Chivo Light" w:hAnsi="Chivo Light" w:cs="Chivo Light"/>
          <w:bCs/>
          <w:sz w:val="24"/>
        </w:rPr>
        <w:t>Unterschrift:</w:t>
      </w:r>
    </w:p>
    <w:p w14:paraId="4C999C8F" w14:textId="77777777" w:rsidR="0034270B" w:rsidRPr="00A36888" w:rsidRDefault="00B96E0B" w:rsidP="00A36888">
      <w:pPr>
        <w:tabs>
          <w:tab w:val="center" w:pos="6804"/>
        </w:tabs>
        <w:rPr>
          <w:rFonts w:ascii="Chivo Light" w:hAnsi="Chivo Light" w:cs="Chivo Light"/>
          <w:bCs/>
          <w:sz w:val="24"/>
        </w:rPr>
      </w:pPr>
      <w:r w:rsidRPr="00A36888">
        <w:rPr>
          <w:rFonts w:ascii="Chivo Light" w:hAnsi="Chivo Light" w:cs="Chivo Light"/>
          <w:bCs/>
          <w:sz w:val="24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0" w:name="Text10"/>
      <w:r w:rsidRPr="00A36888">
        <w:rPr>
          <w:rFonts w:ascii="Chivo Light" w:hAnsi="Chivo Light" w:cs="Chivo Light"/>
          <w:bCs/>
          <w:sz w:val="24"/>
        </w:rPr>
        <w:instrText xml:space="preserve"> FORMTEXT </w:instrText>
      </w:r>
      <w:r w:rsidRPr="00A36888">
        <w:rPr>
          <w:rFonts w:ascii="Chivo Light" w:hAnsi="Chivo Light" w:cs="Chivo Light"/>
          <w:bCs/>
          <w:sz w:val="24"/>
        </w:rPr>
      </w:r>
      <w:r w:rsidRPr="00A36888">
        <w:rPr>
          <w:rFonts w:ascii="Chivo Light" w:hAnsi="Chivo Light" w:cs="Chivo Light"/>
          <w:bCs/>
          <w:sz w:val="24"/>
        </w:rPr>
        <w:fldChar w:fldCharType="separate"/>
      </w:r>
      <w:r w:rsidR="008C73B7" w:rsidRPr="00A36888">
        <w:rPr>
          <w:rFonts w:ascii="Chivo Light" w:hAnsi="Chivo Light" w:cs="Chivo Light"/>
          <w:bCs/>
          <w:noProof/>
          <w:sz w:val="24"/>
        </w:rPr>
        <w:t> </w:t>
      </w:r>
      <w:r w:rsidR="008C73B7" w:rsidRPr="00A36888">
        <w:rPr>
          <w:rFonts w:ascii="Chivo Light" w:hAnsi="Chivo Light" w:cs="Chivo Light"/>
          <w:bCs/>
          <w:noProof/>
          <w:sz w:val="24"/>
        </w:rPr>
        <w:t> </w:t>
      </w:r>
      <w:r w:rsidR="008C73B7" w:rsidRPr="00A36888">
        <w:rPr>
          <w:rFonts w:ascii="Chivo Light" w:hAnsi="Chivo Light" w:cs="Chivo Light"/>
          <w:bCs/>
          <w:noProof/>
          <w:sz w:val="24"/>
        </w:rPr>
        <w:t> </w:t>
      </w:r>
      <w:r w:rsidR="008C73B7" w:rsidRPr="00A36888">
        <w:rPr>
          <w:rFonts w:ascii="Chivo Light" w:hAnsi="Chivo Light" w:cs="Chivo Light"/>
          <w:bCs/>
          <w:noProof/>
          <w:sz w:val="24"/>
        </w:rPr>
        <w:t> </w:t>
      </w:r>
      <w:r w:rsidR="008C73B7" w:rsidRPr="00A36888">
        <w:rPr>
          <w:rFonts w:ascii="Chivo Light" w:hAnsi="Chivo Light" w:cs="Chivo Light"/>
          <w:bCs/>
          <w:noProof/>
          <w:sz w:val="24"/>
        </w:rPr>
        <w:t> </w:t>
      </w:r>
      <w:r w:rsidRPr="00A36888">
        <w:rPr>
          <w:rFonts w:ascii="Chivo Light" w:hAnsi="Chivo Light" w:cs="Chivo Light"/>
          <w:bCs/>
          <w:sz w:val="24"/>
        </w:rPr>
        <w:fldChar w:fldCharType="end"/>
      </w:r>
      <w:bookmarkEnd w:id="0"/>
    </w:p>
    <w:p w14:paraId="3C17F2BD" w14:textId="77777777" w:rsidR="00B96E0B" w:rsidRPr="00A36888" w:rsidRDefault="00B96E0B" w:rsidP="00A36888">
      <w:pPr>
        <w:tabs>
          <w:tab w:val="center" w:pos="6804"/>
        </w:tabs>
        <w:rPr>
          <w:rFonts w:ascii="Chivo Light" w:hAnsi="Chivo Light" w:cs="Chivo Light"/>
          <w:bCs/>
          <w:sz w:val="24"/>
        </w:rPr>
      </w:pPr>
      <w:r w:rsidRPr="00A36888">
        <w:rPr>
          <w:rFonts w:ascii="Chivo Light" w:hAnsi="Chivo Light" w:cs="Chivo Light"/>
          <w:bCs/>
          <w:sz w:val="24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" w:name="Text11"/>
      <w:r w:rsidRPr="00A36888">
        <w:rPr>
          <w:rFonts w:ascii="Chivo Light" w:hAnsi="Chivo Light" w:cs="Chivo Light"/>
          <w:bCs/>
          <w:sz w:val="24"/>
        </w:rPr>
        <w:instrText xml:space="preserve"> FORMTEXT </w:instrText>
      </w:r>
      <w:r w:rsidRPr="00A36888">
        <w:rPr>
          <w:rFonts w:ascii="Chivo Light" w:hAnsi="Chivo Light" w:cs="Chivo Light"/>
          <w:bCs/>
          <w:sz w:val="24"/>
        </w:rPr>
      </w:r>
      <w:r w:rsidRPr="00A36888">
        <w:rPr>
          <w:rFonts w:ascii="Chivo Light" w:hAnsi="Chivo Light" w:cs="Chivo Light"/>
          <w:bCs/>
          <w:sz w:val="24"/>
        </w:rPr>
        <w:fldChar w:fldCharType="separate"/>
      </w:r>
      <w:r w:rsidR="008C73B7" w:rsidRPr="00A36888">
        <w:rPr>
          <w:rFonts w:ascii="Chivo Light" w:hAnsi="Chivo Light" w:cs="Chivo Light"/>
          <w:bCs/>
          <w:noProof/>
          <w:sz w:val="24"/>
        </w:rPr>
        <w:t> </w:t>
      </w:r>
      <w:r w:rsidR="008C73B7" w:rsidRPr="00A36888">
        <w:rPr>
          <w:rFonts w:ascii="Chivo Light" w:hAnsi="Chivo Light" w:cs="Chivo Light"/>
          <w:bCs/>
          <w:noProof/>
          <w:sz w:val="24"/>
        </w:rPr>
        <w:t> </w:t>
      </w:r>
      <w:r w:rsidR="008C73B7" w:rsidRPr="00A36888">
        <w:rPr>
          <w:rFonts w:ascii="Chivo Light" w:hAnsi="Chivo Light" w:cs="Chivo Light"/>
          <w:bCs/>
          <w:noProof/>
          <w:sz w:val="24"/>
        </w:rPr>
        <w:t> </w:t>
      </w:r>
      <w:r w:rsidR="008C73B7" w:rsidRPr="00A36888">
        <w:rPr>
          <w:rFonts w:ascii="Chivo Light" w:hAnsi="Chivo Light" w:cs="Chivo Light"/>
          <w:bCs/>
          <w:noProof/>
          <w:sz w:val="24"/>
        </w:rPr>
        <w:t> </w:t>
      </w:r>
      <w:r w:rsidR="008C73B7" w:rsidRPr="00A36888">
        <w:rPr>
          <w:rFonts w:ascii="Chivo Light" w:hAnsi="Chivo Light" w:cs="Chivo Light"/>
          <w:bCs/>
          <w:noProof/>
          <w:sz w:val="24"/>
        </w:rPr>
        <w:t> </w:t>
      </w:r>
      <w:r w:rsidRPr="00A36888">
        <w:rPr>
          <w:rFonts w:ascii="Chivo Light" w:hAnsi="Chivo Light" w:cs="Chivo Light"/>
          <w:bCs/>
          <w:sz w:val="24"/>
        </w:rPr>
        <w:fldChar w:fldCharType="end"/>
      </w:r>
      <w:bookmarkEnd w:id="1"/>
    </w:p>
    <w:p w14:paraId="7DC81FDD" w14:textId="77777777" w:rsidR="00B96E0B" w:rsidRPr="00A36888" w:rsidRDefault="00B96E0B" w:rsidP="00A36888">
      <w:pPr>
        <w:tabs>
          <w:tab w:val="center" w:pos="6804"/>
        </w:tabs>
        <w:rPr>
          <w:rFonts w:ascii="Chivo Light" w:hAnsi="Chivo Light" w:cs="Chivo Light"/>
          <w:bCs/>
          <w:sz w:val="24"/>
        </w:rPr>
      </w:pPr>
    </w:p>
    <w:p w14:paraId="017B4E03" w14:textId="77777777" w:rsidR="00B96E0B" w:rsidRPr="00A36888" w:rsidRDefault="00B96E0B" w:rsidP="00A36888">
      <w:pPr>
        <w:tabs>
          <w:tab w:val="center" w:pos="6804"/>
        </w:tabs>
        <w:rPr>
          <w:rFonts w:ascii="Chivo Light" w:hAnsi="Chivo Light" w:cs="Chivo Light"/>
          <w:bCs/>
          <w:sz w:val="24"/>
        </w:rPr>
      </w:pPr>
    </w:p>
    <w:p w14:paraId="726C6BC7" w14:textId="77777777" w:rsidR="00B96E0B" w:rsidRPr="00A36888" w:rsidRDefault="00B96E0B" w:rsidP="00A36888">
      <w:pPr>
        <w:tabs>
          <w:tab w:val="left" w:pos="3969"/>
          <w:tab w:val="center" w:pos="6804"/>
        </w:tabs>
        <w:rPr>
          <w:rFonts w:ascii="Chivo Light" w:hAnsi="Chivo Light" w:cs="Chivo Light"/>
          <w:bCs/>
          <w:sz w:val="24"/>
        </w:rPr>
      </w:pPr>
      <w:r w:rsidRPr="00A36888">
        <w:rPr>
          <w:rFonts w:ascii="Chivo Light" w:hAnsi="Chivo Light" w:cs="Chivo Light"/>
          <w:bCs/>
          <w:sz w:val="24"/>
        </w:rPr>
        <w:tab/>
      </w:r>
      <w:r w:rsidR="00A36888">
        <w:rPr>
          <w:rFonts w:ascii="Chivo Light" w:hAnsi="Chivo Light" w:cs="Chivo Light"/>
          <w:bCs/>
          <w:sz w:val="24"/>
        </w:rPr>
        <w:tab/>
      </w:r>
      <w:r w:rsidRPr="00A36888">
        <w:rPr>
          <w:rFonts w:ascii="Chivo Light" w:hAnsi="Chivo Light" w:cs="Chivo Light"/>
          <w:bCs/>
          <w:sz w:val="24"/>
        </w:rPr>
        <w:t>……………………………………</w:t>
      </w:r>
      <w:r w:rsidR="00A36888">
        <w:rPr>
          <w:rFonts w:ascii="Chivo Light" w:hAnsi="Chivo Light" w:cs="Chivo Light"/>
          <w:bCs/>
          <w:sz w:val="24"/>
        </w:rPr>
        <w:t>………</w:t>
      </w:r>
    </w:p>
    <w:sectPr w:rsidR="00B96E0B" w:rsidRPr="00A36888" w:rsidSect="00F70790">
      <w:headerReference w:type="default" r:id="rId6"/>
      <w:footerReference w:type="default" r:id="rId7"/>
      <w:pgSz w:w="11906" w:h="16838"/>
      <w:pgMar w:top="1660" w:right="1418" w:bottom="1134" w:left="1418" w:header="1276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8F6EA3" w14:textId="77777777" w:rsidR="009822FD" w:rsidRDefault="009822FD">
      <w:r>
        <w:separator/>
      </w:r>
    </w:p>
  </w:endnote>
  <w:endnote w:type="continuationSeparator" w:id="0">
    <w:p w14:paraId="03FAF8B1" w14:textId="77777777" w:rsidR="009822FD" w:rsidRDefault="00982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ivo Light">
    <w:panose1 w:val="00000000000000000000"/>
    <w:charset w:val="00"/>
    <w:family w:val="auto"/>
    <w:pitch w:val="variable"/>
    <w:sig w:usb0="A00000FF" w:usb1="4000204B" w:usb2="00000008" w:usb3="00000000" w:csb0="00000193" w:csb1="00000000"/>
  </w:font>
  <w:font w:name="Chivo SemiBold">
    <w:panose1 w:val="00000000000000000000"/>
    <w:charset w:val="00"/>
    <w:family w:val="auto"/>
    <w:pitch w:val="variable"/>
    <w:sig w:usb0="A00000FF" w:usb1="4000204B" w:usb2="00000008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D908C" w14:textId="77777777" w:rsidR="00A60FDC" w:rsidRPr="00A36888" w:rsidRDefault="0000359F" w:rsidP="00FF4AFB">
    <w:pPr>
      <w:pStyle w:val="Fuzeile"/>
      <w:tabs>
        <w:tab w:val="clear" w:pos="9072"/>
        <w:tab w:val="right" w:pos="9498"/>
      </w:tabs>
      <w:ind w:left="-851" w:right="-569"/>
      <w:rPr>
        <w:rFonts w:ascii="Chivo Light" w:hAnsi="Chivo Light" w:cs="Chivo Light"/>
        <w:sz w:val="16"/>
        <w:szCs w:val="16"/>
      </w:rPr>
    </w:pPr>
    <w:r w:rsidRPr="00A36888">
      <w:rPr>
        <w:rFonts w:ascii="Chivo Light" w:hAnsi="Chivo Light" w:cs="Chivo Light"/>
        <w:sz w:val="16"/>
        <w:szCs w:val="16"/>
      </w:rPr>
      <w:t xml:space="preserve">Bitte ausfüllen, unterschreiben und an obige </w:t>
    </w:r>
    <w:r w:rsidR="00C8000F" w:rsidRPr="00A36888">
      <w:rPr>
        <w:rFonts w:ascii="Chivo Light" w:hAnsi="Chivo Light" w:cs="Chivo Light"/>
        <w:sz w:val="16"/>
        <w:szCs w:val="16"/>
      </w:rPr>
      <w:t>Adresse</w:t>
    </w:r>
    <w:r w:rsidR="00FF4AFB" w:rsidRPr="00A36888">
      <w:rPr>
        <w:rFonts w:ascii="Chivo Light" w:hAnsi="Chivo Light" w:cs="Chivo Light"/>
        <w:sz w:val="16"/>
        <w:szCs w:val="16"/>
      </w:rPr>
      <w:t xml:space="preserve"> oder</w:t>
    </w:r>
    <w:r w:rsidR="00CA71A2" w:rsidRPr="00A36888">
      <w:rPr>
        <w:rFonts w:ascii="Chivo Light" w:hAnsi="Chivo Light" w:cs="Chivo Light"/>
        <w:sz w:val="16"/>
        <w:szCs w:val="16"/>
      </w:rPr>
      <w:t xml:space="preserve"> per Fax an 03862 22501 </w:t>
    </w:r>
    <w:r w:rsidR="00A36888" w:rsidRPr="00A36888">
      <w:rPr>
        <w:rFonts w:ascii="Chivo Light" w:hAnsi="Chivo Light" w:cs="Chivo Light"/>
        <w:sz w:val="16"/>
        <w:szCs w:val="16"/>
      </w:rPr>
      <w:t>20</w:t>
    </w:r>
    <w:r w:rsidR="00CA71A2" w:rsidRPr="00A36888">
      <w:rPr>
        <w:rFonts w:ascii="Chivo Light" w:hAnsi="Chivo Light" w:cs="Chivo Light"/>
        <w:sz w:val="16"/>
        <w:szCs w:val="16"/>
      </w:rPr>
      <w:t>90</w:t>
    </w:r>
    <w:r w:rsidRPr="00A36888">
      <w:rPr>
        <w:rFonts w:ascii="Chivo Light" w:hAnsi="Chivo Light" w:cs="Chivo Light"/>
        <w:sz w:val="16"/>
        <w:szCs w:val="16"/>
      </w:rPr>
      <w:t xml:space="preserve"> oder per mail an: </w:t>
    </w:r>
    <w:hyperlink r:id="rId1" w:history="1">
      <w:r w:rsidR="006E1B04" w:rsidRPr="00A36888">
        <w:rPr>
          <w:rStyle w:val="Hyperlink"/>
          <w:rFonts w:ascii="Chivo Light" w:hAnsi="Chivo Light" w:cs="Chivo Light"/>
          <w:sz w:val="16"/>
          <w:szCs w:val="16"/>
        </w:rPr>
        <w:t>gde@kapfenberg.gv.at</w:t>
      </w:r>
    </w:hyperlink>
    <w:r w:rsidR="00C8000F" w:rsidRPr="00A36888">
      <w:rPr>
        <w:rFonts w:ascii="Chivo Light" w:hAnsi="Chivo Light" w:cs="Chivo Light"/>
        <w:sz w:val="16"/>
        <w:szCs w:val="16"/>
      </w:rPr>
      <w:t xml:space="preserve"> senden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8BCBC1" w14:textId="77777777" w:rsidR="009822FD" w:rsidRDefault="009822FD">
      <w:r>
        <w:separator/>
      </w:r>
    </w:p>
  </w:footnote>
  <w:footnote w:type="continuationSeparator" w:id="0">
    <w:p w14:paraId="2D439896" w14:textId="77777777" w:rsidR="009822FD" w:rsidRDefault="009822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C60CD" w14:textId="77777777" w:rsidR="00A15A52" w:rsidRPr="00A36888" w:rsidRDefault="00A36888" w:rsidP="00A15A52">
    <w:pPr>
      <w:tabs>
        <w:tab w:val="center" w:pos="4536"/>
        <w:tab w:val="right" w:pos="9540"/>
      </w:tabs>
      <w:overflowPunct w:val="0"/>
      <w:autoSpaceDE w:val="0"/>
      <w:autoSpaceDN w:val="0"/>
      <w:adjustRightInd w:val="0"/>
      <w:ind w:left="-180" w:firstLine="180"/>
      <w:textAlignment w:val="baseline"/>
      <w:rPr>
        <w:rFonts w:ascii="Chivo SemiBold" w:hAnsi="Chivo SemiBold" w:cs="Chivo SemiBold"/>
        <w:noProof/>
      </w:rPr>
    </w:pPr>
    <w:r>
      <w:rPr>
        <w:rFonts w:ascii="Chivo SemiBold" w:hAnsi="Chivo SemiBold" w:cs="Chivo SemiBold"/>
        <w:noProof/>
      </w:rPr>
      <w:drawing>
        <wp:anchor distT="0" distB="0" distL="114300" distR="114300" simplePos="0" relativeHeight="251658240" behindDoc="0" locked="0" layoutInCell="1" allowOverlap="1" wp14:anchorId="40507D8E" wp14:editId="6AED888D">
          <wp:simplePos x="0" y="0"/>
          <wp:positionH relativeFrom="column">
            <wp:posOffset>3206750</wp:posOffset>
          </wp:positionH>
          <wp:positionV relativeFrom="paragraph">
            <wp:posOffset>-635</wp:posOffset>
          </wp:positionV>
          <wp:extent cx="2608715" cy="400050"/>
          <wp:effectExtent l="0" t="0" r="1270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apfenberg_Logo_bunt_we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08715" cy="400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15A52" w:rsidRPr="00A36888">
      <w:rPr>
        <w:rFonts w:ascii="Chivo SemiBold" w:hAnsi="Chivo SemiBold" w:cs="Chivo SemiBold"/>
        <w:noProof/>
      </w:rPr>
      <w:t>Abteilung Finanzen</w:t>
    </w:r>
  </w:p>
  <w:p w14:paraId="01CA6175" w14:textId="77777777" w:rsidR="00A15A52" w:rsidRPr="00A36888" w:rsidRDefault="00A15A52" w:rsidP="00A15A52">
    <w:pPr>
      <w:pBdr>
        <w:bottom w:val="single" w:sz="4" w:space="1" w:color="auto"/>
      </w:pBdr>
      <w:tabs>
        <w:tab w:val="center" w:pos="4536"/>
      </w:tabs>
      <w:overflowPunct w:val="0"/>
      <w:autoSpaceDE w:val="0"/>
      <w:autoSpaceDN w:val="0"/>
      <w:adjustRightInd w:val="0"/>
      <w:textAlignment w:val="baseline"/>
      <w:rPr>
        <w:rFonts w:ascii="Chivo Light" w:hAnsi="Chivo Light" w:cs="Chivo Light"/>
        <w:noProof/>
      </w:rPr>
    </w:pPr>
    <w:r w:rsidRPr="00A36888">
      <w:rPr>
        <w:rFonts w:ascii="Chivo Light" w:hAnsi="Chivo Light" w:cs="Chivo Light"/>
        <w:noProof/>
      </w:rPr>
      <w:t>Koloman-Wallisch-Platz 1</w:t>
    </w:r>
  </w:p>
  <w:p w14:paraId="4C0975D5" w14:textId="77777777" w:rsidR="00A15A52" w:rsidRPr="00A36888" w:rsidRDefault="00A15A52" w:rsidP="00A15A52">
    <w:pPr>
      <w:pBdr>
        <w:bottom w:val="single" w:sz="4" w:space="1" w:color="auto"/>
      </w:pBdr>
      <w:tabs>
        <w:tab w:val="center" w:pos="4536"/>
      </w:tabs>
      <w:overflowPunct w:val="0"/>
      <w:autoSpaceDE w:val="0"/>
      <w:autoSpaceDN w:val="0"/>
      <w:adjustRightInd w:val="0"/>
      <w:textAlignment w:val="baseline"/>
      <w:rPr>
        <w:rFonts w:ascii="Chivo Light" w:hAnsi="Chivo Light" w:cs="Chivo Light"/>
        <w:noProof/>
      </w:rPr>
    </w:pPr>
    <w:r w:rsidRPr="00A36888">
      <w:rPr>
        <w:rFonts w:ascii="Chivo Light" w:hAnsi="Chivo Light" w:cs="Chivo Light"/>
        <w:noProof/>
      </w:rPr>
      <w:t>8605 Kapfenberg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2FD"/>
    <w:rsid w:val="0000359F"/>
    <w:rsid w:val="000127CE"/>
    <w:rsid w:val="00082EB3"/>
    <w:rsid w:val="00104113"/>
    <w:rsid w:val="001460EC"/>
    <w:rsid w:val="0015497E"/>
    <w:rsid w:val="002C74C8"/>
    <w:rsid w:val="0034270B"/>
    <w:rsid w:val="00346FB0"/>
    <w:rsid w:val="004A7735"/>
    <w:rsid w:val="00631B23"/>
    <w:rsid w:val="006E1B04"/>
    <w:rsid w:val="00713B9C"/>
    <w:rsid w:val="008C73B7"/>
    <w:rsid w:val="009822FD"/>
    <w:rsid w:val="00A15A52"/>
    <w:rsid w:val="00A36888"/>
    <w:rsid w:val="00A60FDC"/>
    <w:rsid w:val="00A836DE"/>
    <w:rsid w:val="00AC3042"/>
    <w:rsid w:val="00B623B3"/>
    <w:rsid w:val="00B96E0B"/>
    <w:rsid w:val="00C8000F"/>
    <w:rsid w:val="00CA71A2"/>
    <w:rsid w:val="00CB3917"/>
    <w:rsid w:val="00E71FE8"/>
    <w:rsid w:val="00F70790"/>
    <w:rsid w:val="00FF4AFB"/>
    <w:rsid w:val="00FF6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4CFB5E44"/>
  <w15:docId w15:val="{EBC9E1B2-0B14-4282-BB54-36AFC0D04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de-DE" w:eastAsia="de-DE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/>
      <w:sz w:val="24"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rFonts w:ascii="Arial" w:hAnsi="Arial"/>
      <w:b/>
      <w:sz w:val="24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E71FE8"/>
    <w:rPr>
      <w:rFonts w:ascii="Tahoma" w:hAnsi="Tahoma" w:cs="Tahoma"/>
      <w:sz w:val="16"/>
      <w:szCs w:val="16"/>
    </w:rPr>
  </w:style>
  <w:style w:type="character" w:styleId="Hyperlink">
    <w:name w:val="Hyperlink"/>
    <w:rsid w:val="00C800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gde@kapfenberg.gv.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Allgem\Formulare\1100_Abgabenverwaltung\Hundeabmeldung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Hundeabmeldung.dotx</Template>
  <TotalTime>0</TotalTime>
  <Pages>1</Pages>
  <Words>36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Hundeabmeldung</vt:lpstr>
    </vt:vector>
  </TitlesOfParts>
  <Manager>Stadtamtsdirektor</Manager>
  <Company>Stadtgemeinde Kapfenberg</Company>
  <LinksUpToDate>false</LinksUpToDate>
  <CharactersWithSpaces>281</CharactersWithSpaces>
  <SharedDoc>false</SharedDoc>
  <HLinks>
    <vt:vector size="6" baseType="variant">
      <vt:variant>
        <vt:i4>3866647</vt:i4>
      </vt:variant>
      <vt:variant>
        <vt:i4>0</vt:i4>
      </vt:variant>
      <vt:variant>
        <vt:i4>0</vt:i4>
      </vt:variant>
      <vt:variant>
        <vt:i4>5</vt:i4>
      </vt:variant>
      <vt:variant>
        <vt:lpwstr>mailto:stadtgemeinde@kapfenberg.at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Hundeabmeldung</dc:title>
  <dc:subject>Formular</dc:subject>
  <dc:creator>Administrator Stadtgemeinde Kapfenberg</dc:creator>
  <dc:description>Allgemeine Verwaltung</dc:description>
  <cp:lastModifiedBy>Klösch Astrid</cp:lastModifiedBy>
  <cp:revision>2</cp:revision>
  <cp:lastPrinted>2010-05-27T05:10:00Z</cp:lastPrinted>
  <dcterms:created xsi:type="dcterms:W3CDTF">2026-09-28T06:20:00Z</dcterms:created>
  <dcterms:modified xsi:type="dcterms:W3CDTF">2026-09-28T06:20:00Z</dcterms:modified>
</cp:coreProperties>
</file>